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3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7"/>
        <w:gridCol w:w="2268"/>
        <w:gridCol w:w="5218"/>
      </w:tblGrid>
      <w:tr w:rsidR="009E5B84" w14:paraId="1986AE2F" w14:textId="77777777" w:rsidTr="00BA2DF8">
        <w:trPr>
          <w:trHeight w:val="2541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3CFB" w14:textId="77777777" w:rsidR="009E5B84" w:rsidRPr="005F5D8B" w:rsidRDefault="00B14318">
            <w:pPr>
              <w:widowControl w:val="0"/>
              <w:tabs>
                <w:tab w:val="left" w:pos="209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lang w:val="de-CH"/>
              </w:rPr>
            </w:pPr>
            <w:r w:rsidRPr="005F5D8B">
              <w:rPr>
                <w:rFonts w:ascii="Arial" w:hAnsi="Arial" w:cs="Arial"/>
                <w:b/>
                <w:lang w:val="de-CH"/>
              </w:rPr>
              <w:t>Teilnehmer:</w:t>
            </w:r>
          </w:p>
          <w:p w14:paraId="49F53310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>Name:</w:t>
            </w:r>
            <w:bookmarkStart w:id="0" w:name="Text3"/>
            <w:r w:rsidRPr="005F5D8B">
              <w:rPr>
                <w:rFonts w:ascii="Arial" w:hAnsi="Arial" w:cs="Arial"/>
                <w:lang w:val="de-CH"/>
              </w:rPr>
              <w:tab/>
            </w:r>
            <w:bookmarkEnd w:id="0"/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end"/>
            </w:r>
          </w:p>
          <w:p w14:paraId="5EB4CA65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bookmarkStart w:id="1" w:name="Text10"/>
            <w:r w:rsidRPr="005F5D8B">
              <w:rPr>
                <w:rFonts w:ascii="Arial" w:hAnsi="Arial" w:cs="Arial"/>
                <w:lang w:val="de-CH"/>
              </w:rPr>
              <w:t>Vorname: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bookmarkEnd w:id="1"/>
          <w:p w14:paraId="58C57FDF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lang w:val="de-CH"/>
              </w:rPr>
              <w:t>Strasse /</w:t>
            </w:r>
            <w:bookmarkStart w:id="2" w:name="Text11"/>
            <w:bookmarkStart w:id="3" w:name="Text4"/>
            <w:r w:rsidRPr="005F5D8B">
              <w:rPr>
                <w:rFonts w:ascii="Arial" w:hAnsi="Arial" w:cs="Arial"/>
                <w:lang w:val="de-CH"/>
              </w:rPr>
              <w:t xml:space="preserve"> Nr.: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2BC77F88" w14:textId="77777777" w:rsidR="009E5B84" w:rsidRPr="005F5D8B" w:rsidRDefault="00B14318" w:rsidP="00445D3B">
            <w:pPr>
              <w:widowControl w:val="0"/>
              <w:tabs>
                <w:tab w:val="left" w:pos="1382"/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noProof/>
              </w:rPr>
              <w:t>PLZ / Wohnort:</w:t>
            </w:r>
            <w:r w:rsidRPr="005F5D8B">
              <w:rPr>
                <w:rFonts w:ascii="Arial" w:hAnsi="Arial" w:cs="Arial"/>
                <w:noProof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F743F01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lang w:val="de-CH"/>
              </w:rPr>
              <w:t>Geb. Datum: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9A1BE7D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</w:rPr>
              <w:t>Tel. (Privat):</w:t>
            </w:r>
            <w:r w:rsidRPr="005F5D8B">
              <w:rPr>
                <w:rFonts w:ascii="Arial" w:hAnsi="Arial" w:cs="Arial"/>
                <w:lang w:val="de-CH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5D1592EE" w14:textId="77777777" w:rsidR="009E5B84" w:rsidRPr="005F5D8B" w:rsidRDefault="00B14318" w:rsidP="00445D3B">
            <w:pPr>
              <w:widowControl w:val="0"/>
              <w:tabs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noProof/>
              </w:rPr>
              <w:t>E-Mail (Privat):</w:t>
            </w:r>
            <w:r w:rsidRPr="005F5D8B">
              <w:rPr>
                <w:rFonts w:ascii="Arial" w:hAnsi="Arial" w:cs="Arial"/>
                <w:lang w:val="de-CH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FB2A648" w14:textId="77777777" w:rsidR="009E5B84" w:rsidRPr="005F5D8B" w:rsidRDefault="00B14318" w:rsidP="00445D3B">
            <w:pPr>
              <w:widowControl w:val="0"/>
              <w:tabs>
                <w:tab w:val="left" w:pos="1807"/>
                <w:tab w:val="left" w:pos="2089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 xml:space="preserve">SGZP-Register-Nr.: 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bookmarkStart w:id="4" w:name="Text17"/>
            <w:bookmarkEnd w:id="2"/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="005F5D8B">
              <w:rPr>
                <w:rFonts w:ascii="Arial" w:hAnsi="Arial" w:cs="Arial"/>
                <w:b/>
                <w:noProof/>
                <w:color w:val="0000FF"/>
              </w:rPr>
              <w:t xml:space="preserve"> </w:t>
            </w:r>
            <w:r w:rsidRPr="005F5D8B">
              <w:rPr>
                <w:rFonts w:ascii="Arial" w:hAnsi="Arial" w:cs="Arial"/>
                <w:noProof/>
                <w:sz w:val="18"/>
                <w:szCs w:val="18"/>
              </w:rPr>
              <w:t>(wenn vorhanden)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C843" w14:textId="77777777" w:rsidR="009E5B84" w:rsidRPr="005F5D8B" w:rsidRDefault="00B14318">
            <w:pPr>
              <w:widowControl w:val="0"/>
              <w:tabs>
                <w:tab w:val="left" w:pos="209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lang w:val="de-CH"/>
              </w:rPr>
            </w:pPr>
            <w:bookmarkStart w:id="5" w:name="Text33"/>
            <w:bookmarkEnd w:id="3"/>
            <w:bookmarkEnd w:id="4"/>
            <w:r w:rsidRPr="005F5D8B">
              <w:rPr>
                <w:rFonts w:ascii="Arial" w:hAnsi="Arial" w:cs="Arial"/>
                <w:b/>
                <w:lang w:val="de-CH"/>
              </w:rPr>
              <w:t>Arbeitgeber:</w:t>
            </w:r>
          </w:p>
          <w:bookmarkEnd w:id="5"/>
          <w:p w14:paraId="108C7D59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</w:rPr>
            </w:pPr>
            <w:r w:rsidRPr="005F5D8B">
              <w:rPr>
                <w:rFonts w:ascii="Arial" w:hAnsi="Arial" w:cs="Arial"/>
                <w:lang w:val="de-CH"/>
              </w:rPr>
              <w:t>Firma: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  <w:highlight w:val="lightGray"/>
              </w:rPr>
              <w:fldChar w:fldCharType="end"/>
            </w:r>
          </w:p>
          <w:p w14:paraId="78B16BFC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b/>
                <w:noProof/>
                <w:color w:val="0000FF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988ACA4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lang w:val="de-CH"/>
              </w:rPr>
              <w:t>Strasse / Nr.: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B53E06E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noProof/>
              </w:rPr>
              <w:t>PLZ / Ort: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7BD58F0F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</w:rPr>
              <w:t>Tel.:</w:t>
            </w:r>
            <w:r w:rsidRPr="005F5D8B">
              <w:rPr>
                <w:rFonts w:ascii="Arial" w:hAnsi="Arial" w:cs="Arial"/>
                <w:lang w:val="de-CH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ADE2E01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</w:rPr>
            </w:pPr>
            <w:r w:rsidRPr="005F5D8B">
              <w:rPr>
                <w:rFonts w:ascii="Arial" w:hAnsi="Arial" w:cs="Arial"/>
                <w:noProof/>
              </w:rPr>
              <w:t>E-Mail:</w:t>
            </w:r>
            <w:r w:rsidRPr="005F5D8B">
              <w:rPr>
                <w:rFonts w:ascii="Arial" w:hAnsi="Arial" w:cs="Arial"/>
                <w:lang w:val="de-CH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897CA6F" w14:textId="77777777" w:rsidR="009E5B84" w:rsidRPr="005F5D8B" w:rsidRDefault="00B14318" w:rsidP="00445D3B">
            <w:pPr>
              <w:widowControl w:val="0"/>
              <w:tabs>
                <w:tab w:val="left" w:pos="1350"/>
                <w:tab w:val="left" w:pos="1492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>Vorgesetzter: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023DD7A6" w14:textId="77777777" w:rsidR="009E5B84" w:rsidRPr="005F5D8B" w:rsidRDefault="009E5B84">
            <w:pPr>
              <w:widowControl w:val="0"/>
              <w:tabs>
                <w:tab w:val="left" w:pos="1665"/>
                <w:tab w:val="left" w:pos="5063"/>
                <w:tab w:val="left" w:pos="5141"/>
                <w:tab w:val="left" w:pos="6540"/>
                <w:tab w:val="left" w:pos="7409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</w:p>
        </w:tc>
      </w:tr>
      <w:tr w:rsidR="009E5B84" w14:paraId="6642DC2E" w14:textId="77777777">
        <w:trPr>
          <w:trHeight w:val="401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ED5015D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SGZP-Mitglied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37C9" w14:textId="77777777" w:rsidR="009E5B84" w:rsidRPr="005F5D8B" w:rsidRDefault="00B14318">
            <w:pPr>
              <w:widowControl w:val="0"/>
              <w:tabs>
                <w:tab w:val="left" w:pos="2061"/>
                <w:tab w:val="left" w:pos="43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b/>
                <w:noProof/>
                <w:color w:val="0000FF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>Einzelmitglied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b/>
                <w:noProof/>
                <w:color w:val="0000FF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>Kollektivmitglied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b/>
                <w:noProof/>
                <w:color w:val="0000FF"/>
              </w:rPr>
              <w:t xml:space="preserve"> </w:t>
            </w:r>
            <w:r w:rsidRPr="005F5D8B">
              <w:rPr>
                <w:rFonts w:ascii="Arial" w:hAnsi="Arial" w:cs="Arial"/>
                <w:lang w:val="de-CH"/>
              </w:rPr>
              <w:t>nein</w:t>
            </w:r>
          </w:p>
        </w:tc>
      </w:tr>
      <w:tr w:rsidR="009E5B84" w14:paraId="681110B4" w14:textId="77777777">
        <w:trPr>
          <w:trHeight w:val="818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E05B976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Cs/>
                <w:sz w:val="24"/>
                <w:szCs w:val="24"/>
                <w:lang w:val="de-CH"/>
              </w:rPr>
              <w:t>Besuchter</w:t>
            </w:r>
            <w:r w:rsidRPr="005F5D8B">
              <w:rPr>
                <w:rFonts w:ascii="Arial" w:hAnsi="Arial" w:cs="Arial"/>
                <w:bCs/>
                <w:sz w:val="24"/>
                <w:szCs w:val="24"/>
                <w:lang w:val="de-CH"/>
              </w:rPr>
              <w:br/>
              <w:t>Ausbildungskurs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8BB29" w14:textId="77777777" w:rsidR="009E5B84" w:rsidRPr="005F5D8B" w:rsidRDefault="00B14318">
            <w:pPr>
              <w:widowControl w:val="0"/>
              <w:tabs>
                <w:tab w:val="left" w:pos="2061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noProof/>
                <w:color w:val="0000FF"/>
              </w:rPr>
            </w:pPr>
            <w:r w:rsidRPr="005F5D8B">
              <w:rPr>
                <w:rFonts w:ascii="Arial" w:hAnsi="Arial" w:cs="Arial"/>
                <w:lang w:val="de-CH"/>
              </w:rPr>
              <w:t>Schulungsstätte: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</w:rPr>
              <w:br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6020DED2" w14:textId="77777777" w:rsidR="009E5B84" w:rsidRPr="005F5D8B" w:rsidRDefault="00B14318">
            <w:pPr>
              <w:widowControl w:val="0"/>
              <w:tabs>
                <w:tab w:val="left" w:pos="2061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>Kurs: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noProof/>
                <w:color w:val="0000FF"/>
              </w:rPr>
              <w:tab/>
            </w:r>
            <w:r w:rsidRPr="005F5D8B">
              <w:rPr>
                <w:rFonts w:ascii="Arial" w:hAnsi="Arial" w:cs="Arial"/>
                <w:lang w:val="de-CH"/>
              </w:rPr>
              <w:t xml:space="preserve">von:  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lang w:val="de-CH"/>
              </w:rPr>
              <w:t xml:space="preserve">   bis:  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</w:tc>
      </w:tr>
      <w:tr w:rsidR="009E5B84" w14:paraId="69559ED3" w14:textId="77777777">
        <w:trPr>
          <w:trHeight w:val="661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1BAB13D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Arial" w:hAnsi="Arial" w:cs="Arial"/>
                <w:bCs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Anmeldung:</w:t>
            </w:r>
            <w:r w:rsidRPr="005F5D8B"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br/>
            </w:r>
            <w:r w:rsidRPr="005F5D8B">
              <w:rPr>
                <w:rFonts w:ascii="Arial" w:hAnsi="Arial" w:cs="Arial"/>
                <w:bCs/>
                <w:sz w:val="24"/>
                <w:szCs w:val="24"/>
                <w:lang w:val="de-CH"/>
              </w:rPr>
              <w:t>Qualifizierungsprüfung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2E67EC" w14:textId="77777777" w:rsidR="009E5B84" w:rsidRPr="005F5D8B" w:rsidRDefault="00B14318">
            <w:pPr>
              <w:widowControl w:val="0"/>
              <w:tabs>
                <w:tab w:val="left" w:pos="2061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Arial" w:hAnsi="Arial" w:cs="Arial"/>
                <w:lang w:val="de-LI"/>
              </w:rPr>
            </w:pPr>
            <w:r w:rsidRPr="005F5D8B">
              <w:rPr>
                <w:rFonts w:ascii="Arial" w:hAnsi="Arial" w:cs="Arial"/>
                <w:lang w:val="de-CH"/>
              </w:rPr>
              <w:t>Prüfungszentrum: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</w:rPr>
              <w:br/>
            </w:r>
            <w:r w:rsidRPr="005F5D8B">
              <w:rPr>
                <w:rFonts w:ascii="Arial" w:hAnsi="Arial" w:cs="Arial"/>
                <w:b/>
                <w:bCs/>
                <w:noProof/>
                <w:color w:val="0000FF"/>
              </w:rPr>
              <w:tab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 w:rsidRPr="005F5D8B">
              <w:rPr>
                <w:rFonts w:ascii="Arial" w:hAnsi="Arial" w:cs="Arial"/>
                <w:noProof/>
                <w:color w:val="0000FF"/>
              </w:rPr>
              <w:tab/>
            </w:r>
            <w:r w:rsidRPr="005F5D8B">
              <w:rPr>
                <w:rFonts w:ascii="Arial" w:hAnsi="Arial" w:cs="Arial"/>
                <w:lang w:val="de-CH"/>
              </w:rPr>
              <w:t xml:space="preserve">am:  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</w:tc>
      </w:tr>
      <w:tr w:rsidR="009E5B84" w14:paraId="0A1D9656" w14:textId="77777777" w:rsidTr="005F5D8B">
        <w:trPr>
          <w:trHeight w:val="379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BAF98B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Rechnungsstellung</w:t>
            </w:r>
          </w:p>
        </w:tc>
        <w:bookmarkStart w:id="6" w:name="Kontrollkästchen60"/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40AC2" w14:textId="77777777" w:rsidR="009E5B84" w:rsidRPr="005F5D8B" w:rsidRDefault="00B14318">
            <w:pPr>
              <w:widowControl w:val="0"/>
              <w:tabs>
                <w:tab w:val="left" w:pos="378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6"/>
            <w:r w:rsidRPr="005F5D8B">
              <w:rPr>
                <w:rFonts w:ascii="Arial" w:hAnsi="Arial" w:cs="Arial"/>
                <w:lang w:val="de-CH"/>
              </w:rPr>
              <w:t xml:space="preserve"> Geschäft</w:t>
            </w:r>
            <w:r w:rsidRPr="005F5D8B">
              <w:rPr>
                <w:rFonts w:ascii="Arial" w:hAnsi="Arial" w:cs="Arial"/>
                <w:lang w:val="de-CH"/>
              </w:rPr>
              <w:tab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19"/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instrText xml:space="preserve"> FORMCHECKBOX </w:instrText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7"/>
            <w:r w:rsidRPr="005F5D8B">
              <w:rPr>
                <w:rFonts w:ascii="Arial" w:hAnsi="Arial" w:cs="Arial"/>
                <w:lang w:val="de-CH"/>
              </w:rPr>
              <w:t xml:space="preserve"> </w:t>
            </w:r>
            <w:proofErr w:type="gramStart"/>
            <w:r w:rsidRPr="005F5D8B">
              <w:rPr>
                <w:rFonts w:ascii="Arial" w:hAnsi="Arial" w:cs="Arial"/>
                <w:lang w:val="de-CH"/>
              </w:rPr>
              <w:t>Privat</w:t>
            </w:r>
            <w:proofErr w:type="gramEnd"/>
          </w:p>
        </w:tc>
      </w:tr>
      <w:tr w:rsidR="009E5B84" w:rsidRPr="009B2A13" w14:paraId="51A17019" w14:textId="77777777" w:rsidTr="005F5D8B">
        <w:trPr>
          <w:trHeight w:val="317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C1D1D43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 xml:space="preserve">Bestätigungen 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59C5" w14:textId="77777777" w:rsidR="009E5B84" w:rsidRPr="005F5D8B" w:rsidRDefault="00B14318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5F5D8B">
              <w:rPr>
                <w:rFonts w:ascii="Arial" w:hAnsi="Arial" w:cs="Arial"/>
                <w:sz w:val="20"/>
                <w:szCs w:val="20"/>
                <w:lang w:val="de-CH"/>
              </w:rPr>
              <w:t>Mit den Unterschriften wird bestätigt,</w:t>
            </w:r>
          </w:p>
          <w:p w14:paraId="1998D0E1" w14:textId="77777777" w:rsidR="009E5B84" w:rsidRPr="005F5D8B" w:rsidRDefault="00B14318" w:rsidP="00D74CED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" w:hAnsi="Arial" w:cs="Arial"/>
                <w:b/>
                <w:bCs/>
                <w:sz w:val="20"/>
                <w:szCs w:val="20"/>
                <w:lang w:val="de-CH"/>
              </w:rPr>
            </w:pPr>
            <w:r w:rsidRPr="005F5D8B">
              <w:rPr>
                <w:rFonts w:ascii="Arial" w:hAnsi="Arial" w:cs="Arial"/>
                <w:sz w:val="20"/>
                <w:szCs w:val="20"/>
                <w:lang w:val="de-CH"/>
              </w:rPr>
              <w:t>dass die minimal geforderten 10% der benötigten Erfahrungszeit gemäss der SGZP-Richtlinie, Kapitel 5.3.1 für eine Kursteilnahme erfüllt ist.</w:t>
            </w:r>
            <w:r w:rsidR="00623263" w:rsidRPr="005F5D8B">
              <w:rPr>
                <w:rFonts w:ascii="Arial" w:hAnsi="Arial" w:cs="Arial"/>
                <w:sz w:val="20"/>
                <w:szCs w:val="20"/>
                <w:lang w:val="de-CH"/>
              </w:rPr>
              <w:br/>
            </w:r>
          </w:p>
          <w:p w14:paraId="16921A63" w14:textId="77777777" w:rsidR="005D66AB" w:rsidRDefault="00B14318" w:rsidP="00D74CED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dass ein gültiger 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LI"/>
              </w:rPr>
              <w:t>Nahsehfähigkeit</w:t>
            </w:r>
            <w:r w:rsidR="00D74CED" w:rsidRPr="005F5D8B">
              <w:rPr>
                <w:rFonts w:ascii="Arial" w:hAnsi="Arial" w:cs="Arial"/>
                <w:sz w:val="20"/>
                <w:szCs w:val="20"/>
                <w:lang w:val="de-LI"/>
              </w:rPr>
              <w:t>snachweis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LI"/>
              </w:rPr>
              <w:t xml:space="preserve"> 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(nicht älter als ein Jahr) </w:t>
            </w:r>
            <w:r w:rsidR="009D20FA" w:rsidRPr="005F5D8B">
              <w:rPr>
                <w:rFonts w:ascii="Arial" w:hAnsi="Arial" w:cs="Arial"/>
                <w:sz w:val="20"/>
                <w:szCs w:val="20"/>
                <w:lang w:val="de-LI"/>
              </w:rPr>
              <w:t>und</w:t>
            </w:r>
            <w:r w:rsidR="00472166" w:rsidRPr="005F5D8B">
              <w:rPr>
                <w:rFonts w:ascii="Arial" w:hAnsi="Arial" w:cs="Arial"/>
                <w:sz w:val="20"/>
                <w:szCs w:val="20"/>
                <w:lang w:val="de-LI"/>
              </w:rPr>
              <w:br/>
            </w:r>
            <w:r w:rsidR="00D74CED" w:rsidRPr="005F5D8B">
              <w:rPr>
                <w:rFonts w:ascii="Arial" w:hAnsi="Arial" w:cs="Arial"/>
                <w:sz w:val="20"/>
                <w:szCs w:val="20"/>
                <w:lang w:val="de-LI"/>
              </w:rPr>
              <w:t>ein gültiger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LI"/>
              </w:rPr>
              <w:t xml:space="preserve"> Nachweis des Farbsehvermögens 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CH"/>
              </w:rPr>
              <w:t>(nicht älter als fünf Jahre)</w:t>
            </w:r>
            <w:r w:rsidR="00623263" w:rsidRPr="005F5D8B">
              <w:rPr>
                <w:rFonts w:ascii="Arial" w:hAnsi="Arial" w:cs="Arial"/>
                <w:sz w:val="20"/>
                <w:szCs w:val="20"/>
                <w:lang w:val="de-CH"/>
              </w:rPr>
              <w:br/>
            </w:r>
            <w:r w:rsidR="00472166" w:rsidRPr="005F5D8B">
              <w:rPr>
                <w:rFonts w:ascii="Arial" w:hAnsi="Arial" w:cs="Arial"/>
                <w:sz w:val="20"/>
                <w:szCs w:val="20"/>
                <w:lang w:val="de-CH"/>
              </w:rPr>
              <w:br/>
            </w:r>
            <w:r w:rsidR="00230615"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zum Zeitpunkt der Qualifizierungsprüfung </w:t>
            </w:r>
            <w:r w:rsidR="00486A10"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gemäss der SGZP-Richtlinie, Kapitel 5.1 </w:t>
            </w:r>
            <w:r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vorhanden </w:t>
            </w:r>
            <w:r w:rsidR="006C1AC2" w:rsidRPr="005F5D8B">
              <w:rPr>
                <w:rFonts w:ascii="Arial" w:hAnsi="Arial" w:cs="Arial"/>
                <w:sz w:val="20"/>
                <w:szCs w:val="20"/>
                <w:lang w:val="de-CH"/>
              </w:rPr>
              <w:t>sind</w:t>
            </w:r>
            <w:r w:rsidR="00623263" w:rsidRPr="005F5D8B">
              <w:rPr>
                <w:rFonts w:ascii="Arial" w:hAnsi="Arial" w:cs="Arial"/>
                <w:sz w:val="20"/>
                <w:szCs w:val="20"/>
                <w:lang w:val="de-CH"/>
              </w:rPr>
              <w:t xml:space="preserve"> </w:t>
            </w:r>
            <w:r w:rsidR="00230615" w:rsidRPr="005F5D8B">
              <w:rPr>
                <w:rFonts w:ascii="Arial" w:hAnsi="Arial" w:cs="Arial"/>
                <w:sz w:val="20"/>
                <w:szCs w:val="20"/>
                <w:lang w:val="de-CH"/>
              </w:rPr>
              <w:t>und an der Prüfung vorliegen.</w:t>
            </w:r>
            <w:r w:rsidR="009D20FA">
              <w:rPr>
                <w:rFonts w:ascii="Arial" w:hAnsi="Arial" w:cs="Arial"/>
                <w:sz w:val="20"/>
                <w:szCs w:val="20"/>
                <w:lang w:val="de-CH"/>
              </w:rPr>
              <w:br/>
            </w:r>
          </w:p>
          <w:p w14:paraId="7E0B08D9" w14:textId="77777777" w:rsidR="00445D3B" w:rsidRPr="005F5D8B" w:rsidRDefault="007E2DE9" w:rsidP="00D74CED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" w:hAnsi="Arial" w:cs="Arial"/>
                <w:sz w:val="20"/>
                <w:szCs w:val="20"/>
                <w:lang w:val="de-CH"/>
              </w:rPr>
            </w:pPr>
            <w:r>
              <w:rPr>
                <w:rFonts w:ascii="Arial" w:hAnsi="Arial" w:cs="Arial"/>
                <w:sz w:val="20"/>
                <w:szCs w:val="20"/>
                <w:lang w:val="de-CH"/>
              </w:rPr>
              <w:t>d</w:t>
            </w:r>
            <w:r w:rsidR="00445D3B">
              <w:rPr>
                <w:rFonts w:ascii="Arial" w:hAnsi="Arial" w:cs="Arial"/>
                <w:sz w:val="20"/>
                <w:szCs w:val="20"/>
                <w:lang w:val="de-CH"/>
              </w:rPr>
              <w:t>ass die Prüfungsordnung der SGZP (siehe Seite 2)</w:t>
            </w:r>
            <w:r w:rsidR="003A556C">
              <w:rPr>
                <w:rFonts w:ascii="Arial" w:hAnsi="Arial" w:cs="Arial"/>
                <w:sz w:val="20"/>
                <w:szCs w:val="20"/>
                <w:lang w:val="de-CH"/>
              </w:rPr>
              <w:t xml:space="preserve"> zur Kenntnis genommen und eingehalten wird</w:t>
            </w:r>
          </w:p>
          <w:p w14:paraId="085F7894" w14:textId="77777777" w:rsidR="00486A10" w:rsidRPr="005F5D8B" w:rsidRDefault="005D66AB" w:rsidP="005D66AB">
            <w:pPr>
              <w:widowControl w:val="0"/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5F5D8B">
              <w:rPr>
                <w:rFonts w:ascii="Arial" w:hAnsi="Arial" w:cs="Arial"/>
                <w:sz w:val="20"/>
                <w:szCs w:val="20"/>
                <w:lang w:val="de-CH"/>
              </w:rPr>
              <w:t>Die entsprechenden Nachweise können von der Zertifizierungsstelle eingefordert werden.</w:t>
            </w:r>
          </w:p>
        </w:tc>
      </w:tr>
      <w:tr w:rsidR="009E5B84" w14:paraId="69DC9108" w14:textId="77777777" w:rsidTr="003A556C">
        <w:trPr>
          <w:trHeight w:val="1960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660F9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</w:p>
          <w:p w14:paraId="41D30DE5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  <w:r w:rsidRPr="005F5D8B">
              <w:rPr>
                <w:rFonts w:ascii="Arial" w:hAnsi="Arial" w:cs="Arial"/>
                <w:b/>
                <w:lang w:val="de-CH"/>
              </w:rPr>
              <w:t>Teilnehmer:</w:t>
            </w:r>
          </w:p>
          <w:p w14:paraId="58C8D113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2B09994D" w14:textId="77777777" w:rsidR="0007041C" w:rsidRPr="005F5D8B" w:rsidRDefault="00070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2A4AD8D2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 xml:space="preserve">Ort / Datum: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 xml:space="preserve">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46CAC76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2820D8E0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>Unterschrift:</w:t>
            </w:r>
          </w:p>
          <w:p w14:paraId="0F2CD116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</w:tc>
        <w:tc>
          <w:tcPr>
            <w:tcW w:w="5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DE5F3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</w:p>
          <w:p w14:paraId="3E4B7484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  <w:r w:rsidRPr="005F5D8B">
              <w:rPr>
                <w:rFonts w:ascii="Arial" w:hAnsi="Arial" w:cs="Arial"/>
                <w:b/>
                <w:lang w:val="de-CH"/>
              </w:rPr>
              <w:t>Arbeitgeber</w:t>
            </w:r>
            <w:r w:rsidR="00BA2DF8" w:rsidRPr="005F5D8B">
              <w:rPr>
                <w:rFonts w:ascii="Arial" w:hAnsi="Arial" w:cs="Arial"/>
                <w:b/>
                <w:lang w:val="de-CH"/>
              </w:rPr>
              <w:t>, Vorgesetzter</w:t>
            </w:r>
            <w:r w:rsidR="0007041C" w:rsidRPr="005F5D8B">
              <w:rPr>
                <w:rFonts w:ascii="Arial" w:hAnsi="Arial" w:cs="Arial"/>
                <w:b/>
                <w:lang w:val="de-CH"/>
              </w:rPr>
              <w:t xml:space="preserve"> oder Referee</w:t>
            </w:r>
            <w:r w:rsidR="004234A2" w:rsidRPr="005F5D8B">
              <w:rPr>
                <w:rFonts w:ascii="Arial" w:hAnsi="Arial" w:cs="Arial"/>
                <w:b/>
                <w:lang w:val="de-CH"/>
              </w:rPr>
              <w:t>:</w:t>
            </w:r>
            <w:r w:rsidR="0007041C" w:rsidRPr="005F5D8B">
              <w:rPr>
                <w:rFonts w:ascii="Arial" w:hAnsi="Arial" w:cs="Arial"/>
                <w:b/>
                <w:lang w:val="de-CH"/>
              </w:rPr>
              <w:br/>
            </w:r>
            <w:r w:rsidR="0007041C" w:rsidRPr="005F5D8B">
              <w:rPr>
                <w:rFonts w:ascii="Arial" w:hAnsi="Arial" w:cs="Arial"/>
                <w:bCs/>
                <w:lang w:val="de-CH"/>
              </w:rPr>
              <w:t>(</w:t>
            </w:r>
            <w:r w:rsidR="0007041C" w:rsidRPr="005F5D8B">
              <w:rPr>
                <w:rFonts w:ascii="Arial" w:hAnsi="Arial" w:cs="Arial"/>
                <w:lang w:val="de-CH"/>
              </w:rPr>
              <w:t>gemäss der SGZP-Richtlinie, Kapitel 1.6)</w:t>
            </w:r>
          </w:p>
          <w:p w14:paraId="6FC1D29A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79B9584D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 xml:space="preserve">Ort / Datum: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 xml:space="preserve"> 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 w:rsidRPr="005F5D8B"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567D73A3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25CA2330" w14:textId="77777777" w:rsidR="009E5B84" w:rsidRPr="005F5D8B" w:rsidRDefault="00B143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 w:rsidRPr="005F5D8B">
              <w:rPr>
                <w:rFonts w:ascii="Arial" w:hAnsi="Arial" w:cs="Arial"/>
                <w:lang w:val="de-CH"/>
              </w:rPr>
              <w:t>Unterschrift:</w:t>
            </w:r>
          </w:p>
          <w:p w14:paraId="56B49C49" w14:textId="77777777" w:rsidR="009E5B84" w:rsidRPr="005F5D8B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</w:tc>
      </w:tr>
      <w:tr w:rsidR="009E5B84" w14:paraId="17E6F396" w14:textId="77777777" w:rsidTr="005F5D8B">
        <w:trPr>
          <w:trHeight w:val="321"/>
        </w:trPr>
        <w:tc>
          <w:tcPr>
            <w:tcW w:w="10213" w:type="dxa"/>
            <w:gridSpan w:val="3"/>
            <w:tcBorders>
              <w:top w:val="single" w:sz="4" w:space="0" w:color="auto"/>
            </w:tcBorders>
            <w:vAlign w:val="center"/>
          </w:tcPr>
          <w:p w14:paraId="4DB4CB0E" w14:textId="77777777" w:rsidR="009E5B84" w:rsidRPr="005F5D8B" w:rsidRDefault="009E5B84" w:rsidP="005F5D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de-CH"/>
              </w:rPr>
            </w:pPr>
          </w:p>
          <w:p w14:paraId="2BDEA830" w14:textId="77777777" w:rsidR="009E5B84" w:rsidRPr="005F5D8B" w:rsidRDefault="00B14318" w:rsidP="005F5D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de-CH"/>
              </w:rPr>
            </w:pPr>
            <w:r w:rsidRPr="005F5D8B">
              <w:rPr>
                <w:rFonts w:ascii="Arial" w:hAnsi="Arial" w:cs="Arial"/>
                <w:b/>
                <w:sz w:val="24"/>
                <w:szCs w:val="24"/>
                <w:lang w:val="de-CH"/>
              </w:rPr>
              <w:t xml:space="preserve">Das Formular ist an das Prüfungszentrum </w:t>
            </w:r>
            <w:r w:rsidR="004234A2" w:rsidRPr="005F5D8B">
              <w:rPr>
                <w:rFonts w:ascii="Arial" w:hAnsi="Arial" w:cs="Arial"/>
                <w:b/>
                <w:sz w:val="24"/>
                <w:szCs w:val="24"/>
                <w:lang w:val="de-CH"/>
              </w:rPr>
              <w:t xml:space="preserve">der SGZP </w:t>
            </w:r>
            <w:r w:rsidRPr="005F5D8B">
              <w:rPr>
                <w:rFonts w:ascii="Arial" w:hAnsi="Arial" w:cs="Arial"/>
                <w:b/>
                <w:sz w:val="24"/>
                <w:szCs w:val="24"/>
                <w:lang w:val="de-CH"/>
              </w:rPr>
              <w:t>einzureichen.</w:t>
            </w:r>
          </w:p>
        </w:tc>
      </w:tr>
    </w:tbl>
    <w:p w14:paraId="121B732C" w14:textId="77777777" w:rsidR="00445D3B" w:rsidRDefault="00445D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de-CH"/>
        </w:rPr>
      </w:pPr>
    </w:p>
    <w:p w14:paraId="421E22DF" w14:textId="77777777" w:rsidR="00445D3B" w:rsidRDefault="00445D3B">
      <w:pPr>
        <w:spacing w:after="0" w:line="240" w:lineRule="auto"/>
        <w:rPr>
          <w:rFonts w:ascii="Times New Roman" w:hAnsi="Times New Roman"/>
          <w:sz w:val="16"/>
          <w:szCs w:val="16"/>
          <w:lang w:val="de-CH"/>
        </w:rPr>
      </w:pPr>
      <w:r>
        <w:rPr>
          <w:rFonts w:ascii="Times New Roman" w:hAnsi="Times New Roman"/>
          <w:sz w:val="16"/>
          <w:szCs w:val="16"/>
          <w:lang w:val="de-CH"/>
        </w:rPr>
        <w:br w:type="page"/>
      </w:r>
    </w:p>
    <w:p w14:paraId="192C8E38" w14:textId="77777777" w:rsidR="0092025C" w:rsidRPr="00AC4B15" w:rsidRDefault="0092025C" w:rsidP="0092025C">
      <w:pPr>
        <w:rPr>
          <w:rFonts w:ascii="Arial Narrow" w:hAnsi="Arial Narrow"/>
          <w:b/>
          <w:bCs/>
          <w:sz w:val="32"/>
          <w:szCs w:val="32"/>
        </w:rPr>
      </w:pPr>
      <w:r w:rsidRPr="00AC4B15">
        <w:rPr>
          <w:rFonts w:ascii="Arial Narrow" w:hAnsi="Arial Narrow"/>
          <w:b/>
          <w:bCs/>
          <w:sz w:val="32"/>
          <w:szCs w:val="32"/>
        </w:rPr>
        <w:lastRenderedPageBreak/>
        <w:t>Prüfungsordnung der SGZP:</w:t>
      </w:r>
    </w:p>
    <w:p w14:paraId="5D58BF93" w14:textId="77777777" w:rsidR="0092025C" w:rsidRPr="00060A89" w:rsidRDefault="0092025C" w:rsidP="0092025C">
      <w:pPr>
        <w:pStyle w:val="Listenabsatz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 xml:space="preserve">Wenn </w:t>
      </w:r>
      <w:r w:rsidR="00AC4B15" w:rsidRPr="00060A89">
        <w:rPr>
          <w:rFonts w:ascii="Arial Narrow" w:hAnsi="Arial Narrow"/>
          <w:sz w:val="24"/>
          <w:szCs w:val="24"/>
        </w:rPr>
        <w:t>der Kandidat sich</w:t>
      </w:r>
      <w:r w:rsidRPr="00060A89">
        <w:rPr>
          <w:rFonts w:ascii="Arial Narrow" w:hAnsi="Arial Narrow"/>
          <w:sz w:val="24"/>
          <w:szCs w:val="24"/>
        </w:rPr>
        <w:t xml:space="preserve"> nicht fit fühl</w:t>
      </w:r>
      <w:r w:rsidR="00AC4B15" w:rsidRPr="00060A89">
        <w:rPr>
          <w:rFonts w:ascii="Arial Narrow" w:hAnsi="Arial Narrow"/>
          <w:sz w:val="24"/>
          <w:szCs w:val="24"/>
        </w:rPr>
        <w:t>t</w:t>
      </w:r>
      <w:r w:rsidRPr="00060A89">
        <w:rPr>
          <w:rFonts w:ascii="Arial Narrow" w:hAnsi="Arial Narrow"/>
          <w:sz w:val="24"/>
          <w:szCs w:val="24"/>
        </w:rPr>
        <w:t xml:space="preserve">, um die Prüfung abzulegen, muss das vor der Prüfung den Experten bekannt gegeben werden. In diesem Fall gilt die Prüfung als nicht angetreten </w:t>
      </w:r>
    </w:p>
    <w:p w14:paraId="30BA6450" w14:textId="77777777" w:rsidR="0092025C" w:rsidRPr="00060A89" w:rsidRDefault="0092025C" w:rsidP="0092025C">
      <w:pPr>
        <w:pStyle w:val="Listenabsatz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 xml:space="preserve">Es sind keine mobilen Endgeräte (Tel, Smart Watch, Smart Glasses, SMS und Foto) erlaubt. Alle Geräte müssen ausgeschalten und weggelegt werden </w:t>
      </w:r>
    </w:p>
    <w:p w14:paraId="79A718D7" w14:textId="77777777" w:rsidR="0092025C" w:rsidRPr="00060A89" w:rsidRDefault="0092025C" w:rsidP="0092025C">
      <w:pPr>
        <w:pStyle w:val="Listenabsatz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 xml:space="preserve">Die Prüfung ist eine Einzelarbeit. Abschreiben, bei anderen Prüfungskandidaten nachfragen, etc. ist nicht erlaubt </w:t>
      </w:r>
    </w:p>
    <w:p w14:paraId="1A70F0C3" w14:textId="77777777" w:rsidR="0092025C" w:rsidRPr="00060A89" w:rsidRDefault="0092025C" w:rsidP="0092025C">
      <w:pPr>
        <w:pStyle w:val="Listenabsatz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Es dürfen keine Bleistifte und Schreiber mit roter Farbe verwendet werden</w:t>
      </w:r>
    </w:p>
    <w:p w14:paraId="79D117AB" w14:textId="77777777" w:rsidR="0092025C" w:rsidRPr="00060A89" w:rsidRDefault="0092025C" w:rsidP="0092025C">
      <w:pPr>
        <w:pStyle w:val="Listenabsatz"/>
        <w:numPr>
          <w:ilvl w:val="0"/>
          <w:numId w:val="4"/>
        </w:numPr>
        <w:rPr>
          <w:rFonts w:ascii="Arial Narrow" w:hAnsi="Arial Narrow"/>
          <w:b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 xml:space="preserve">Es dürfen keine unerlaubten Hilfsmittel verwendet werden </w:t>
      </w:r>
    </w:p>
    <w:p w14:paraId="6585E91D" w14:textId="77777777" w:rsidR="00445D3B" w:rsidRPr="00060A89" w:rsidRDefault="00445D3B" w:rsidP="00445D3B">
      <w:pPr>
        <w:pStyle w:val="Listenabsatz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Erlaubte Unterlagen</w:t>
      </w:r>
      <w:r w:rsidR="005F517B" w:rsidRPr="00060A89">
        <w:rPr>
          <w:rFonts w:ascii="Arial Narrow" w:hAnsi="Arial Narrow"/>
          <w:sz w:val="24"/>
          <w:szCs w:val="24"/>
        </w:rPr>
        <w:t xml:space="preserve"> (Hilfsmittel)</w:t>
      </w:r>
      <w:r w:rsidRPr="00060A89">
        <w:rPr>
          <w:rFonts w:ascii="Arial Narrow" w:hAnsi="Arial Narrow"/>
          <w:sz w:val="24"/>
          <w:szCs w:val="24"/>
        </w:rPr>
        <w:t>:</w:t>
      </w:r>
    </w:p>
    <w:p w14:paraId="5D4CF040" w14:textId="77777777" w:rsidR="00445D3B" w:rsidRPr="00060A89" w:rsidRDefault="005F517B" w:rsidP="005F517B">
      <w:pPr>
        <w:pStyle w:val="Listenabsatz"/>
        <w:numPr>
          <w:ilvl w:val="0"/>
          <w:numId w:val="4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Allgemeiner</w:t>
      </w:r>
      <w:r w:rsidR="00445D3B" w:rsidRPr="00060A89">
        <w:rPr>
          <w:rFonts w:ascii="Arial Narrow" w:hAnsi="Arial Narrow"/>
          <w:sz w:val="24"/>
          <w:szCs w:val="24"/>
        </w:rPr>
        <w:t>-Teil:</w:t>
      </w:r>
      <w:r w:rsidR="00445D3B" w:rsidRPr="00060A89">
        <w:rPr>
          <w:rFonts w:ascii="Arial Narrow" w:hAnsi="Arial Narrow"/>
          <w:sz w:val="24"/>
          <w:szCs w:val="24"/>
        </w:rPr>
        <w:tab/>
        <w:t>Es sind keine Unterlagen erlaubt</w:t>
      </w:r>
    </w:p>
    <w:p w14:paraId="6BA9A49C" w14:textId="77777777" w:rsidR="00445D3B" w:rsidRPr="00060A89" w:rsidRDefault="005F517B" w:rsidP="00445D3B">
      <w:pPr>
        <w:pStyle w:val="Listenabsatz"/>
        <w:numPr>
          <w:ilvl w:val="0"/>
          <w:numId w:val="4"/>
        </w:numPr>
        <w:tabs>
          <w:tab w:val="left" w:pos="2268"/>
          <w:tab w:val="left" w:pos="3261"/>
        </w:tabs>
        <w:ind w:left="1069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Fachspezifischer Teil</w:t>
      </w:r>
      <w:r w:rsidR="00445D3B" w:rsidRPr="00060A89">
        <w:rPr>
          <w:rFonts w:ascii="Arial Narrow" w:hAnsi="Arial Narrow"/>
          <w:sz w:val="24"/>
          <w:szCs w:val="24"/>
        </w:rPr>
        <w:t>:</w:t>
      </w:r>
      <w:r w:rsidR="00445D3B" w:rsidRPr="00060A89">
        <w:rPr>
          <w:rFonts w:ascii="Arial Narrow" w:hAnsi="Arial Narrow"/>
          <w:sz w:val="24"/>
          <w:szCs w:val="24"/>
        </w:rPr>
        <w:tab/>
        <w:t>Es sind die folgenden Unterlagen erlaubt:</w:t>
      </w:r>
    </w:p>
    <w:p w14:paraId="661CDAF2" w14:textId="77777777" w:rsidR="00445D3B" w:rsidRPr="00060A89" w:rsidRDefault="00445D3B" w:rsidP="00AC3DBE">
      <w:pPr>
        <w:pStyle w:val="Listenabsatz"/>
        <w:numPr>
          <w:ilvl w:val="0"/>
          <w:numId w:val="4"/>
        </w:numPr>
        <w:tabs>
          <w:tab w:val="left" w:pos="3261"/>
          <w:tab w:val="left" w:pos="5670"/>
        </w:tabs>
        <w:ind w:left="3686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RT, UT, ET und VTw</w:t>
      </w:r>
      <w:r w:rsidR="00AC3DBE">
        <w:rPr>
          <w:rFonts w:ascii="Arial Narrow" w:hAnsi="Arial Narrow"/>
          <w:sz w:val="24"/>
          <w:szCs w:val="24"/>
        </w:rPr>
        <w:t xml:space="preserve">: </w:t>
      </w:r>
      <w:r w:rsidRPr="00060A89">
        <w:rPr>
          <w:rFonts w:ascii="Arial Narrow" w:hAnsi="Arial Narrow"/>
          <w:sz w:val="24"/>
          <w:szCs w:val="24"/>
        </w:rPr>
        <w:t>Normen, Rechner, Formelsammlung</w:t>
      </w:r>
    </w:p>
    <w:p w14:paraId="7C0873DD" w14:textId="77777777" w:rsidR="00445D3B" w:rsidRPr="00060A89" w:rsidRDefault="00445D3B" w:rsidP="005F517B">
      <w:pPr>
        <w:pStyle w:val="Listenabsatz"/>
        <w:numPr>
          <w:ilvl w:val="0"/>
          <w:numId w:val="4"/>
        </w:numPr>
        <w:tabs>
          <w:tab w:val="left" w:pos="3261"/>
        </w:tabs>
        <w:ind w:left="3686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PT, MT und VT</w:t>
      </w:r>
      <w:r w:rsidR="00AC3DBE">
        <w:rPr>
          <w:rFonts w:ascii="Arial Narrow" w:hAnsi="Arial Narrow"/>
          <w:sz w:val="24"/>
          <w:szCs w:val="24"/>
        </w:rPr>
        <w:t>:</w:t>
      </w:r>
      <w:r w:rsidR="00AC3DBE">
        <w:rPr>
          <w:rFonts w:ascii="Arial Narrow" w:hAnsi="Arial Narrow"/>
          <w:sz w:val="24"/>
          <w:szCs w:val="24"/>
        </w:rPr>
        <w:tab/>
      </w:r>
      <w:r w:rsidRPr="00060A89">
        <w:rPr>
          <w:rFonts w:ascii="Arial Narrow" w:hAnsi="Arial Narrow"/>
          <w:sz w:val="24"/>
          <w:szCs w:val="24"/>
        </w:rPr>
        <w:t xml:space="preserve"> keine </w:t>
      </w:r>
      <w:r w:rsidR="00060A89" w:rsidRPr="00060A89">
        <w:rPr>
          <w:rFonts w:ascii="Arial Narrow" w:hAnsi="Arial Narrow"/>
          <w:sz w:val="24"/>
          <w:szCs w:val="24"/>
        </w:rPr>
        <w:br/>
      </w:r>
      <w:r w:rsidRPr="00060A89">
        <w:rPr>
          <w:rFonts w:ascii="Arial Narrow" w:hAnsi="Arial Narrow"/>
          <w:sz w:val="24"/>
          <w:szCs w:val="24"/>
        </w:rPr>
        <w:t>(für EN 4179 Unterlagen gemäss Vorgaben Responsible Level 3)</w:t>
      </w:r>
    </w:p>
    <w:p w14:paraId="6B51F273" w14:textId="77777777" w:rsidR="00445D3B" w:rsidRPr="00060A89" w:rsidRDefault="005F517B" w:rsidP="005F517B">
      <w:pPr>
        <w:pStyle w:val="Listenabsatz"/>
        <w:numPr>
          <w:ilvl w:val="0"/>
          <w:numId w:val="4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>praktischer</w:t>
      </w:r>
      <w:r w:rsidR="00445D3B" w:rsidRPr="00060A89">
        <w:rPr>
          <w:rFonts w:ascii="Arial Narrow" w:hAnsi="Arial Narrow"/>
          <w:sz w:val="24"/>
          <w:szCs w:val="24"/>
        </w:rPr>
        <w:t>-Teil:</w:t>
      </w:r>
      <w:r w:rsidR="00445D3B" w:rsidRPr="00060A89">
        <w:rPr>
          <w:rFonts w:ascii="Arial Narrow" w:hAnsi="Arial Narrow"/>
          <w:sz w:val="24"/>
          <w:szCs w:val="24"/>
        </w:rPr>
        <w:tab/>
        <w:t>gem. Aufgabenstellung (z.B. Normen, Rechner)</w:t>
      </w:r>
      <w:r w:rsidR="00445D3B" w:rsidRPr="00060A89">
        <w:rPr>
          <w:rFonts w:ascii="Arial Narrow" w:hAnsi="Arial Narrow"/>
          <w:sz w:val="24"/>
          <w:szCs w:val="24"/>
        </w:rPr>
        <w:br/>
      </w:r>
      <w:r w:rsidR="00445D3B" w:rsidRPr="00060A89">
        <w:rPr>
          <w:rFonts w:ascii="Arial Narrow" w:hAnsi="Arial Narrow"/>
          <w:sz w:val="24"/>
          <w:szCs w:val="24"/>
        </w:rPr>
        <w:tab/>
        <w:t xml:space="preserve">(für EN 4179 Unterlagen gemäss Vorgaben </w:t>
      </w:r>
      <w:r w:rsidR="0072640B" w:rsidRPr="00060A89">
        <w:rPr>
          <w:rFonts w:ascii="Arial Narrow" w:hAnsi="Arial Narrow"/>
          <w:sz w:val="24"/>
          <w:szCs w:val="24"/>
        </w:rPr>
        <w:t>Responsible</w:t>
      </w:r>
      <w:r w:rsidR="00445D3B" w:rsidRPr="00060A89">
        <w:rPr>
          <w:rFonts w:ascii="Arial Narrow" w:hAnsi="Arial Narrow"/>
          <w:sz w:val="24"/>
          <w:szCs w:val="24"/>
        </w:rPr>
        <w:t xml:space="preserve"> Level 3)</w:t>
      </w:r>
    </w:p>
    <w:p w14:paraId="41CF07B5" w14:textId="77777777" w:rsidR="00445D3B" w:rsidRPr="00060A89" w:rsidRDefault="005F517B" w:rsidP="005F517B">
      <w:pPr>
        <w:pStyle w:val="Listenabsatz"/>
        <w:numPr>
          <w:ilvl w:val="0"/>
          <w:numId w:val="4"/>
        </w:numPr>
        <w:tabs>
          <w:tab w:val="left" w:pos="3261"/>
        </w:tabs>
        <w:ind w:left="1069"/>
        <w:rPr>
          <w:rFonts w:ascii="Arial Narrow" w:hAnsi="Arial Narrow"/>
          <w:sz w:val="24"/>
          <w:szCs w:val="24"/>
        </w:rPr>
      </w:pPr>
      <w:r w:rsidRPr="00060A89">
        <w:rPr>
          <w:rFonts w:ascii="Arial Narrow" w:hAnsi="Arial Narrow"/>
          <w:sz w:val="24"/>
          <w:szCs w:val="24"/>
        </w:rPr>
        <w:t xml:space="preserve">Prüfanweisung: </w:t>
      </w:r>
      <w:r w:rsidRPr="00060A89">
        <w:rPr>
          <w:rFonts w:ascii="Arial Narrow" w:hAnsi="Arial Narrow"/>
          <w:sz w:val="24"/>
          <w:szCs w:val="24"/>
        </w:rPr>
        <w:tab/>
        <w:t>gem. Aufgabenstellung (z.B. Normen, Rechner)</w:t>
      </w:r>
      <w:r w:rsidRPr="00060A89">
        <w:rPr>
          <w:rFonts w:ascii="Arial Narrow" w:hAnsi="Arial Narrow"/>
          <w:sz w:val="24"/>
          <w:szCs w:val="24"/>
        </w:rPr>
        <w:br/>
        <w:t>(</w:t>
      </w:r>
      <w:r w:rsidR="0072640B">
        <w:rPr>
          <w:rFonts w:ascii="Arial Narrow" w:hAnsi="Arial Narrow"/>
          <w:sz w:val="24"/>
          <w:szCs w:val="24"/>
        </w:rPr>
        <w:t>nur Stufe 2 und 3</w:t>
      </w:r>
      <w:r w:rsidRPr="00060A89">
        <w:rPr>
          <w:rFonts w:ascii="Arial Narrow" w:hAnsi="Arial Narrow"/>
          <w:sz w:val="24"/>
          <w:szCs w:val="24"/>
        </w:rPr>
        <w:t>)</w:t>
      </w:r>
    </w:p>
    <w:p w14:paraId="3E67942E" w14:textId="77777777" w:rsidR="00445D3B" w:rsidRPr="00AC4B15" w:rsidRDefault="005F517B" w:rsidP="0092025C">
      <w:pPr>
        <w:jc w:val="center"/>
        <w:rPr>
          <w:rFonts w:ascii="Arial Narrow" w:hAnsi="Arial Narrow"/>
          <w:b/>
          <w:sz w:val="28"/>
          <w:szCs w:val="28"/>
        </w:rPr>
      </w:pPr>
      <w:r w:rsidRPr="00AC4B15">
        <w:rPr>
          <w:rFonts w:ascii="Arial Narrow" w:hAnsi="Arial Narrow"/>
          <w:b/>
          <w:color w:val="FF0000"/>
          <w:sz w:val="28"/>
          <w:szCs w:val="28"/>
        </w:rPr>
        <w:t>Eine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 xml:space="preserve"> Nichteinhaltung der Prüfungsordnung </w:t>
      </w:r>
      <w:r w:rsidR="00445D3B" w:rsidRPr="00AC4B15">
        <w:rPr>
          <w:rFonts w:ascii="Arial Narrow" w:hAnsi="Arial Narrow"/>
          <w:b/>
          <w:color w:val="FF0000"/>
          <w:sz w:val="28"/>
          <w:szCs w:val="28"/>
        </w:rPr>
        <w:t>führ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>t</w:t>
      </w:r>
      <w:r w:rsidR="00445D3B" w:rsidRPr="00AC4B15">
        <w:rPr>
          <w:rFonts w:ascii="Arial Narrow" w:hAnsi="Arial Narrow"/>
          <w:b/>
          <w:color w:val="FF0000"/>
          <w:sz w:val="28"/>
          <w:szCs w:val="28"/>
        </w:rPr>
        <w:t xml:space="preserve"> zum Ausschluss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 xml:space="preserve"> </w:t>
      </w:r>
      <w:r w:rsidRPr="00AC4B15">
        <w:rPr>
          <w:rFonts w:ascii="Arial Narrow" w:hAnsi="Arial Narrow"/>
          <w:b/>
          <w:color w:val="FF0000"/>
          <w:sz w:val="28"/>
          <w:szCs w:val="28"/>
        </w:rPr>
        <w:t xml:space="preserve">des Kandidaten 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 xml:space="preserve">von der Prüfung und </w:t>
      </w:r>
      <w:r w:rsidRPr="00AC4B15">
        <w:rPr>
          <w:rFonts w:ascii="Arial Narrow" w:hAnsi="Arial Narrow"/>
          <w:b/>
          <w:color w:val="FF0000"/>
          <w:sz w:val="28"/>
          <w:szCs w:val="28"/>
        </w:rPr>
        <w:t>er wird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 xml:space="preserve"> für alle Prüfungen </w:t>
      </w:r>
      <w:r w:rsidR="00AC4B15" w:rsidRPr="00AC4B15">
        <w:rPr>
          <w:rFonts w:ascii="Arial Narrow" w:hAnsi="Arial Narrow"/>
          <w:b/>
          <w:color w:val="FF0000"/>
          <w:sz w:val="28"/>
          <w:szCs w:val="28"/>
        </w:rPr>
        <w:t xml:space="preserve">für 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 xml:space="preserve">ein </w:t>
      </w:r>
      <w:r w:rsidR="00AC4B15" w:rsidRPr="00AC4B15">
        <w:rPr>
          <w:rFonts w:ascii="Arial Narrow" w:hAnsi="Arial Narrow"/>
          <w:b/>
          <w:color w:val="FF0000"/>
          <w:sz w:val="28"/>
          <w:szCs w:val="28"/>
        </w:rPr>
        <w:t>Kalenderj</w:t>
      </w:r>
      <w:r w:rsidR="0092025C" w:rsidRPr="00AC4B15">
        <w:rPr>
          <w:rFonts w:ascii="Arial Narrow" w:hAnsi="Arial Narrow"/>
          <w:b/>
          <w:color w:val="FF0000"/>
          <w:sz w:val="28"/>
          <w:szCs w:val="28"/>
        </w:rPr>
        <w:t>ahr gesperrt</w:t>
      </w:r>
      <w:r w:rsidR="00E43EBD">
        <w:rPr>
          <w:rFonts w:ascii="Arial Narrow" w:hAnsi="Arial Narrow"/>
          <w:b/>
          <w:color w:val="FF0000"/>
          <w:sz w:val="28"/>
          <w:szCs w:val="28"/>
        </w:rPr>
        <w:t>.</w:t>
      </w:r>
    </w:p>
    <w:p w14:paraId="26AC71FE" w14:textId="77777777" w:rsidR="0092025C" w:rsidRPr="00AC4B15" w:rsidRDefault="0092025C" w:rsidP="0092025C">
      <w:pPr>
        <w:rPr>
          <w:rFonts w:ascii="Arial Narrow" w:hAnsi="Arial Narrow"/>
          <w:b/>
          <w:bCs/>
          <w:sz w:val="32"/>
          <w:szCs w:val="32"/>
        </w:rPr>
      </w:pPr>
      <w:r w:rsidRPr="00AC4B15">
        <w:rPr>
          <w:rFonts w:ascii="Arial Narrow" w:hAnsi="Arial Narrow"/>
          <w:b/>
          <w:bCs/>
          <w:sz w:val="32"/>
          <w:szCs w:val="32"/>
        </w:rPr>
        <w:t>Weitere Bestimmungen:</w:t>
      </w:r>
    </w:p>
    <w:p w14:paraId="409DE97A" w14:textId="77777777" w:rsidR="00445D3B" w:rsidRPr="00060A89" w:rsidRDefault="0092025C" w:rsidP="00445D3B">
      <w:pPr>
        <w:pStyle w:val="Listenabsatz"/>
        <w:numPr>
          <w:ilvl w:val="0"/>
          <w:numId w:val="4"/>
        </w:numPr>
        <w:rPr>
          <w:rFonts w:ascii="Arial Narrow" w:hAnsi="Arial Narrow"/>
          <w:b/>
          <w:bCs/>
          <w:sz w:val="24"/>
          <w:szCs w:val="24"/>
        </w:rPr>
      </w:pPr>
      <w:r w:rsidRPr="00060A89">
        <w:rPr>
          <w:rFonts w:ascii="Arial Narrow" w:hAnsi="Arial Narrow"/>
          <w:b/>
          <w:bCs/>
          <w:sz w:val="24"/>
          <w:szCs w:val="24"/>
        </w:rPr>
        <w:t xml:space="preserve">Bei bestandener Prüfung und einem entsprechenden Antrag auf Zertifizierung </w:t>
      </w:r>
      <w:r w:rsidR="005F517B" w:rsidRPr="00060A89">
        <w:rPr>
          <w:rFonts w:ascii="Arial Narrow" w:hAnsi="Arial Narrow"/>
          <w:b/>
          <w:bCs/>
          <w:sz w:val="24"/>
          <w:szCs w:val="24"/>
        </w:rPr>
        <w:t xml:space="preserve">wird </w:t>
      </w:r>
      <w:r w:rsidRPr="00060A89">
        <w:rPr>
          <w:rFonts w:ascii="Arial Narrow" w:hAnsi="Arial Narrow"/>
          <w:b/>
          <w:bCs/>
          <w:sz w:val="24"/>
          <w:szCs w:val="24"/>
        </w:rPr>
        <w:t xml:space="preserve">ein 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 xml:space="preserve">Zertifikat </w:t>
      </w:r>
      <w:r w:rsidR="005F517B" w:rsidRPr="00060A89">
        <w:rPr>
          <w:rFonts w:ascii="Arial Narrow" w:hAnsi="Arial Narrow"/>
          <w:b/>
          <w:bCs/>
          <w:sz w:val="24"/>
          <w:szCs w:val="24"/>
        </w:rPr>
        <w:t xml:space="preserve">der SGZP ausgestellt. Das Zertifikat bleibt 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>Eigentum der SGZP</w:t>
      </w:r>
      <w:r w:rsidR="005F517B" w:rsidRPr="00060A89">
        <w:rPr>
          <w:rFonts w:ascii="Arial Narrow" w:hAnsi="Arial Narrow"/>
          <w:b/>
          <w:bCs/>
          <w:sz w:val="24"/>
          <w:szCs w:val="24"/>
        </w:rPr>
        <w:t xml:space="preserve"> und kann bei Missbrauch (Verstoss gegen die berufsethischen Regeln) durch die SGZP zurückverlangt werden. </w:t>
      </w:r>
    </w:p>
    <w:p w14:paraId="0512BCC0" w14:textId="77777777" w:rsidR="00060A89" w:rsidRDefault="005F517B" w:rsidP="00445D3B">
      <w:pPr>
        <w:pStyle w:val="Listenabsatz"/>
        <w:numPr>
          <w:ilvl w:val="0"/>
          <w:numId w:val="4"/>
        </w:numPr>
        <w:rPr>
          <w:rFonts w:ascii="Arial Narrow" w:hAnsi="Arial Narrow"/>
          <w:b/>
          <w:bCs/>
          <w:sz w:val="24"/>
          <w:szCs w:val="24"/>
        </w:rPr>
      </w:pPr>
      <w:bookmarkStart w:id="8" w:name="_Hlk129251004"/>
      <w:r w:rsidRPr="00060A89">
        <w:rPr>
          <w:rFonts w:ascii="Arial Narrow" w:hAnsi="Arial Narrow"/>
          <w:b/>
          <w:bCs/>
          <w:sz w:val="24"/>
          <w:szCs w:val="24"/>
        </w:rPr>
        <w:t xml:space="preserve">Sollte der Kandidat mit der Durchführung oder dem Ergebnis der Prüfung nicht einverstanden sein, so kann unmittelbar nach der Prüfung oder spätestens bis 30 Tage nach 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>der Prüfung</w:t>
      </w:r>
      <w:r w:rsidRPr="00060A89">
        <w:rPr>
          <w:rFonts w:ascii="Arial Narrow" w:hAnsi="Arial Narrow"/>
          <w:b/>
          <w:bCs/>
          <w:sz w:val="24"/>
          <w:szCs w:val="24"/>
        </w:rPr>
        <w:t xml:space="preserve"> „Beschwerde 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>gegen</w:t>
      </w:r>
      <w:r w:rsidR="007E2DE9">
        <w:rPr>
          <w:rFonts w:ascii="Arial Narrow" w:hAnsi="Arial Narrow"/>
          <w:b/>
          <w:bCs/>
          <w:sz w:val="24"/>
          <w:szCs w:val="24"/>
        </w:rPr>
        <w:t xml:space="preserve"> die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 xml:space="preserve"> Durchführung</w:t>
      </w:r>
      <w:r w:rsidR="00B320D6" w:rsidRPr="00060A89">
        <w:rPr>
          <w:rFonts w:ascii="Arial Narrow" w:hAnsi="Arial Narrow"/>
          <w:b/>
          <w:bCs/>
          <w:sz w:val="24"/>
          <w:szCs w:val="24"/>
        </w:rPr>
        <w:t>“</w:t>
      </w:r>
      <w:r w:rsidRPr="00060A89">
        <w:rPr>
          <w:rFonts w:ascii="Arial Narrow" w:hAnsi="Arial Narrow"/>
          <w:b/>
          <w:bCs/>
          <w:sz w:val="24"/>
          <w:szCs w:val="24"/>
        </w:rPr>
        <w:t xml:space="preserve"> oder </w:t>
      </w:r>
      <w:r w:rsidR="00B320D6" w:rsidRPr="00060A89">
        <w:rPr>
          <w:rFonts w:ascii="Arial Narrow" w:hAnsi="Arial Narrow"/>
          <w:b/>
          <w:bCs/>
          <w:sz w:val="24"/>
          <w:szCs w:val="24"/>
        </w:rPr>
        <w:t>„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 xml:space="preserve">Beschwerde gegen </w:t>
      </w:r>
      <w:r w:rsidRPr="00060A89">
        <w:rPr>
          <w:rFonts w:ascii="Arial Narrow" w:hAnsi="Arial Narrow"/>
          <w:b/>
          <w:bCs/>
          <w:sz w:val="24"/>
          <w:szCs w:val="24"/>
        </w:rPr>
        <w:t xml:space="preserve">das </w:t>
      </w:r>
      <w:r w:rsidR="00445D3B" w:rsidRPr="00060A89">
        <w:rPr>
          <w:rFonts w:ascii="Arial Narrow" w:hAnsi="Arial Narrow"/>
          <w:b/>
          <w:bCs/>
          <w:sz w:val="24"/>
          <w:szCs w:val="24"/>
        </w:rPr>
        <w:t>Ergebnis</w:t>
      </w:r>
      <w:bookmarkEnd w:id="8"/>
      <w:r w:rsidR="00B320D6" w:rsidRPr="00060A89">
        <w:rPr>
          <w:rFonts w:ascii="Arial Narrow" w:hAnsi="Arial Narrow"/>
          <w:b/>
          <w:bCs/>
          <w:sz w:val="24"/>
          <w:szCs w:val="24"/>
        </w:rPr>
        <w:t>“</w:t>
      </w:r>
      <w:r w:rsidRPr="00060A89">
        <w:rPr>
          <w:rFonts w:ascii="Arial Narrow" w:hAnsi="Arial Narrow"/>
          <w:b/>
          <w:bCs/>
          <w:sz w:val="24"/>
          <w:szCs w:val="24"/>
        </w:rPr>
        <w:t xml:space="preserve"> schriftlich an das Sekretariat der SGZP eingereicht werden</w:t>
      </w:r>
      <w:r w:rsidR="00E43EBD">
        <w:rPr>
          <w:rFonts w:ascii="Arial Narrow" w:hAnsi="Arial Narrow"/>
          <w:b/>
          <w:bCs/>
          <w:sz w:val="24"/>
          <w:szCs w:val="24"/>
        </w:rPr>
        <w:t xml:space="preserve"> (SGZP </w:t>
      </w:r>
      <w:proofErr w:type="gramStart"/>
      <w:r w:rsidR="00E43EBD">
        <w:rPr>
          <w:rFonts w:ascii="Arial Narrow" w:hAnsi="Arial Narrow"/>
          <w:b/>
          <w:bCs/>
          <w:sz w:val="24"/>
          <w:szCs w:val="24"/>
        </w:rPr>
        <w:t>QHB</w:t>
      </w:r>
      <w:proofErr w:type="gramEnd"/>
      <w:r w:rsidR="00E43EBD">
        <w:rPr>
          <w:rFonts w:ascii="Arial Narrow" w:hAnsi="Arial Narrow"/>
          <w:b/>
          <w:bCs/>
          <w:sz w:val="24"/>
          <w:szCs w:val="24"/>
        </w:rPr>
        <w:t xml:space="preserve"> Kapitel 10)</w:t>
      </w:r>
      <w:r w:rsidR="00060A89">
        <w:rPr>
          <w:rFonts w:ascii="Arial Narrow" w:hAnsi="Arial Narrow"/>
          <w:b/>
          <w:bCs/>
          <w:sz w:val="24"/>
          <w:szCs w:val="24"/>
        </w:rPr>
        <w:t>:</w:t>
      </w:r>
    </w:p>
    <w:p w14:paraId="3ADFB38B" w14:textId="77777777" w:rsidR="00060A89" w:rsidRPr="00CC0B90" w:rsidRDefault="00CC0B90" w:rsidP="00060A89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  <w:lang w:val="de-CH"/>
        </w:rPr>
      </w:pPr>
      <w:r w:rsidRPr="00CC0B90">
        <w:rPr>
          <w:rFonts w:ascii="Arial Narrow" w:hAnsi="Arial Narrow"/>
          <w:b/>
          <w:bCs/>
          <w:sz w:val="24"/>
          <w:szCs w:val="24"/>
          <w:lang w:val="de-CH"/>
        </w:rPr>
        <w:t>p</w:t>
      </w:r>
      <w:r w:rsidR="00060A89" w:rsidRPr="00CC0B90">
        <w:rPr>
          <w:rFonts w:ascii="Arial Narrow" w:hAnsi="Arial Narrow"/>
          <w:b/>
          <w:bCs/>
          <w:sz w:val="24"/>
          <w:szCs w:val="24"/>
          <w:lang w:val="de-CH"/>
        </w:rPr>
        <w:t>er Mail</w:t>
      </w:r>
      <w:r w:rsidRPr="00CC0B90">
        <w:rPr>
          <w:rFonts w:ascii="Arial Narrow" w:hAnsi="Arial Narrow"/>
          <w:b/>
          <w:bCs/>
          <w:sz w:val="24"/>
          <w:szCs w:val="24"/>
          <w:lang w:val="de-CH"/>
        </w:rPr>
        <w:t xml:space="preserve"> an</w:t>
      </w:r>
      <w:r w:rsidR="00060A89" w:rsidRPr="00CC0B90">
        <w:rPr>
          <w:rFonts w:ascii="Arial Narrow" w:hAnsi="Arial Narrow"/>
          <w:b/>
          <w:bCs/>
          <w:sz w:val="24"/>
          <w:szCs w:val="24"/>
          <w:lang w:val="de-CH"/>
        </w:rPr>
        <w:t>:</w:t>
      </w:r>
      <w:r w:rsidR="00B320D6" w:rsidRPr="00CC0B90">
        <w:rPr>
          <w:rFonts w:ascii="Arial Narrow" w:hAnsi="Arial Narrow"/>
          <w:b/>
          <w:bCs/>
          <w:sz w:val="24"/>
          <w:szCs w:val="24"/>
          <w:lang w:val="de-CH"/>
        </w:rPr>
        <w:t xml:space="preserve"> </w:t>
      </w:r>
      <w:hyperlink r:id="rId11" w:history="1">
        <w:r w:rsidR="00B320D6" w:rsidRPr="00CC0B90">
          <w:rPr>
            <w:rStyle w:val="Hyperlink"/>
            <w:rFonts w:ascii="Arial Narrow" w:hAnsi="Arial Narrow"/>
            <w:b/>
            <w:bCs/>
            <w:sz w:val="24"/>
            <w:szCs w:val="24"/>
            <w:lang w:val="de-CH"/>
          </w:rPr>
          <w:t>office@sgzp.ch</w:t>
        </w:r>
      </w:hyperlink>
      <w:r w:rsidR="00B320D6" w:rsidRPr="00CC0B90">
        <w:rPr>
          <w:rFonts w:ascii="Arial Narrow" w:hAnsi="Arial Narrow"/>
          <w:b/>
          <w:bCs/>
          <w:sz w:val="24"/>
          <w:szCs w:val="24"/>
          <w:lang w:val="de-CH"/>
        </w:rPr>
        <w:t xml:space="preserve"> oder</w:t>
      </w:r>
      <w:r w:rsidR="00AC4B15" w:rsidRPr="00CC0B90">
        <w:rPr>
          <w:rFonts w:ascii="Arial Narrow" w:hAnsi="Arial Narrow"/>
          <w:b/>
          <w:bCs/>
          <w:sz w:val="24"/>
          <w:szCs w:val="24"/>
          <w:lang w:val="de-CH"/>
        </w:rPr>
        <w:t xml:space="preserve"> </w:t>
      </w:r>
    </w:p>
    <w:p w14:paraId="32F7B244" w14:textId="77777777" w:rsidR="00445D3B" w:rsidRDefault="00CC0B90" w:rsidP="00060A89">
      <w:pPr>
        <w:pStyle w:val="Listenabsatz"/>
        <w:numPr>
          <w:ilvl w:val="0"/>
          <w:numId w:val="4"/>
        </w:numPr>
        <w:ind w:left="1069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  <w:lang w:val="de-CH"/>
        </w:rPr>
        <w:t>p</w:t>
      </w:r>
      <w:r w:rsidR="00060A89" w:rsidRPr="00060A89">
        <w:rPr>
          <w:rFonts w:ascii="Arial Narrow" w:hAnsi="Arial Narrow"/>
          <w:b/>
          <w:bCs/>
          <w:sz w:val="24"/>
          <w:szCs w:val="24"/>
          <w:lang w:val="de-CH"/>
        </w:rPr>
        <w:t>e</w:t>
      </w:r>
      <w:r w:rsidR="00060A89">
        <w:rPr>
          <w:rFonts w:ascii="Arial Narrow" w:hAnsi="Arial Narrow"/>
          <w:b/>
          <w:bCs/>
          <w:sz w:val="24"/>
          <w:szCs w:val="24"/>
          <w:lang w:val="de-CH"/>
        </w:rPr>
        <w:t>r Post</w:t>
      </w:r>
      <w:r>
        <w:rPr>
          <w:rFonts w:ascii="Arial Narrow" w:hAnsi="Arial Narrow"/>
          <w:b/>
          <w:bCs/>
          <w:sz w:val="24"/>
          <w:szCs w:val="24"/>
          <w:lang w:val="de-CH"/>
        </w:rPr>
        <w:t xml:space="preserve"> an</w:t>
      </w:r>
      <w:r w:rsidR="00060A89">
        <w:rPr>
          <w:rFonts w:ascii="Arial Narrow" w:hAnsi="Arial Narrow"/>
          <w:b/>
          <w:bCs/>
          <w:sz w:val="24"/>
          <w:szCs w:val="24"/>
          <w:lang w:val="de-CH"/>
        </w:rPr>
        <w:t xml:space="preserve">: </w:t>
      </w:r>
      <w:r w:rsidR="00AC4B15" w:rsidRPr="00060A89">
        <w:rPr>
          <w:rFonts w:ascii="Arial Narrow" w:hAnsi="Arial Narrow"/>
          <w:b/>
          <w:bCs/>
          <w:sz w:val="24"/>
          <w:szCs w:val="24"/>
        </w:rPr>
        <w:t xml:space="preserve">SGZP, Schweizerische Gesellschaft für zerstörungsfreie Prüfung, </w:t>
      </w:r>
      <w:r w:rsidR="00C807DC">
        <w:rPr>
          <w:rFonts w:ascii="Arial Narrow" w:hAnsi="Arial Narrow"/>
          <w:b/>
          <w:bCs/>
          <w:sz w:val="24"/>
          <w:szCs w:val="24"/>
        </w:rPr>
        <w:t>Richtistrasse 15, 8304 Wallisellen</w:t>
      </w:r>
    </w:p>
    <w:p w14:paraId="637E9B37" w14:textId="77777777" w:rsidR="005A7895" w:rsidRPr="005A7895" w:rsidRDefault="005A7895" w:rsidP="005A7895">
      <w:pPr>
        <w:ind w:left="709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Der Beschwerdeantrag muss vom Kandidaten eingereicht werden.</w:t>
      </w:r>
    </w:p>
    <w:p w14:paraId="0B1575E2" w14:textId="77777777" w:rsidR="009E5B84" w:rsidRPr="00445D3B" w:rsidRDefault="009E5B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sectPr w:rsidR="009E5B84" w:rsidRPr="00445D3B" w:rsidSect="005F5D8B">
      <w:headerReference w:type="default" r:id="rId12"/>
      <w:footerReference w:type="default" r:id="rId13"/>
      <w:pgSz w:w="12240" w:h="15840"/>
      <w:pgMar w:top="284" w:right="1418" w:bottom="1134" w:left="1418" w:header="294" w:footer="32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D6AA6" w14:textId="77777777" w:rsidR="00960C61" w:rsidRDefault="00960C61">
      <w:pPr>
        <w:spacing w:after="0" w:line="240" w:lineRule="auto"/>
      </w:pPr>
      <w:r>
        <w:separator/>
      </w:r>
    </w:p>
  </w:endnote>
  <w:endnote w:type="continuationSeparator" w:id="0">
    <w:p w14:paraId="0817A9B1" w14:textId="77777777" w:rsidR="00960C61" w:rsidRDefault="00960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78F0D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9E5B84" w14:paraId="2F4C5200" w14:textId="77777777">
      <w:tc>
        <w:tcPr>
          <w:tcW w:w="3130" w:type="dxa"/>
          <w:gridSpan w:val="2"/>
        </w:tcPr>
        <w:p w14:paraId="1257BFB7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4B6288BA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1E2418B8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69D519D1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SGZP-Form-001-d</w:t>
          </w:r>
        </w:p>
      </w:tc>
    </w:tr>
    <w:tr w:rsidR="009E5B84" w14:paraId="7FDBF646" w14:textId="77777777">
      <w:tc>
        <w:tcPr>
          <w:tcW w:w="1565" w:type="dxa"/>
        </w:tcPr>
        <w:p w14:paraId="1DF29322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7E033D9D" w14:textId="77777777" w:rsidR="009E5B84" w:rsidRDefault="00C807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11.04.2025</w:t>
          </w:r>
        </w:p>
      </w:tc>
      <w:tc>
        <w:tcPr>
          <w:tcW w:w="1566" w:type="dxa"/>
        </w:tcPr>
        <w:p w14:paraId="5D5FAE10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3AA589BC" w14:textId="77777777" w:rsidR="009E5B84" w:rsidRDefault="00C807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01.05.2025</w:t>
          </w:r>
        </w:p>
      </w:tc>
      <w:tc>
        <w:tcPr>
          <w:tcW w:w="1955" w:type="dxa"/>
        </w:tcPr>
        <w:p w14:paraId="7BA1B6A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05EA12B2" w14:textId="77777777" w:rsidR="009E5B84" w:rsidRDefault="00C807DC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4</w:t>
          </w:r>
        </w:p>
      </w:tc>
    </w:tr>
    <w:tr w:rsidR="009E5B84" w14:paraId="0A26EBE8" w14:textId="77777777">
      <w:tc>
        <w:tcPr>
          <w:tcW w:w="1565" w:type="dxa"/>
        </w:tcPr>
        <w:p w14:paraId="3483E3C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42C6F96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665BAF26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665B3BD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55147F2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0E5FBEC9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234D051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80262" w14:textId="77777777" w:rsidR="00960C61" w:rsidRDefault="00960C61">
      <w:pPr>
        <w:spacing w:after="0" w:line="240" w:lineRule="auto"/>
      </w:pPr>
      <w:r>
        <w:separator/>
      </w:r>
    </w:p>
  </w:footnote>
  <w:footnote w:type="continuationSeparator" w:id="0">
    <w:p w14:paraId="21654868" w14:textId="77777777" w:rsidR="00960C61" w:rsidRDefault="00960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0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140"/>
    </w:tblGrid>
    <w:tr w:rsidR="009E5B84" w14:paraId="4AF8471F" w14:textId="77777777">
      <w:trPr>
        <w:trHeight w:val="984"/>
      </w:trPr>
      <w:tc>
        <w:tcPr>
          <w:tcW w:w="101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1A58693" w14:textId="77777777" w:rsidR="009E5B84" w:rsidRDefault="00B14318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de-CH"/>
            </w:rPr>
          </w:pPr>
          <w:r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59264" behindDoc="0" locked="0" layoutInCell="1" allowOverlap="1" wp14:anchorId="77400BF3" wp14:editId="6F175758">
                <wp:simplePos x="0" y="0"/>
                <wp:positionH relativeFrom="column">
                  <wp:posOffset>-666750</wp:posOffset>
                </wp:positionH>
                <wp:positionV relativeFrom="paragraph">
                  <wp:posOffset>-24765</wp:posOffset>
                </wp:positionV>
                <wp:extent cx="549910" cy="542925"/>
                <wp:effectExtent l="0" t="0" r="2540" b="9525"/>
                <wp:wrapSquare wrapText="bothSides"/>
                <wp:docPr id="10" name="Grafik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bCs/>
              <w:sz w:val="28"/>
              <w:szCs w:val="28"/>
              <w:lang w:val="de-CH"/>
            </w:rPr>
            <w:t>Schweizerische Gesellschaft für Zerstörungsfreie Prüfung</w:t>
          </w:r>
        </w:p>
        <w:p w14:paraId="36288161" w14:textId="77777777" w:rsidR="009E5B84" w:rsidRDefault="00B14318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de-CH"/>
            </w:rPr>
          </w:pPr>
          <w:r>
            <w:rPr>
              <w:rFonts w:ascii="Arial" w:hAnsi="Arial" w:cs="Arial"/>
              <w:bCs/>
              <w:sz w:val="24"/>
              <w:szCs w:val="24"/>
              <w:lang w:val="de-CH"/>
            </w:rPr>
            <w:t>Anmeldung zur Qualifizierungsprüfung nach</w:t>
          </w:r>
          <w:r>
            <w:rPr>
              <w:rFonts w:ascii="Arial" w:hAnsi="Arial" w:cs="Arial"/>
              <w:bCs/>
              <w:sz w:val="24"/>
              <w:szCs w:val="24"/>
              <w:lang w:val="de-CH"/>
            </w:rPr>
            <w:br/>
          </w:r>
          <w:r>
            <w:rPr>
              <w:rFonts w:ascii="Arial" w:hAnsi="Arial" w:cs="Arial"/>
              <w:b/>
              <w:bCs/>
              <w:sz w:val="24"/>
              <w:szCs w:val="24"/>
              <w:lang w:val="de-CH"/>
            </w:rPr>
            <w:t>SN EN ISO 9712</w:t>
          </w:r>
        </w:p>
      </w:tc>
    </w:tr>
  </w:tbl>
  <w:p w14:paraId="31CD44C8" w14:textId="77777777" w:rsidR="009E5B84" w:rsidRDefault="009E5B8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67BF7"/>
    <w:multiLevelType w:val="hybridMultilevel"/>
    <w:tmpl w:val="DB0841D6"/>
    <w:lvl w:ilvl="0" w:tplc="1248987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F0215"/>
    <w:multiLevelType w:val="hybridMultilevel"/>
    <w:tmpl w:val="246CA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A0A40"/>
    <w:multiLevelType w:val="hybridMultilevel"/>
    <w:tmpl w:val="A32EAA3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7037BD"/>
    <w:multiLevelType w:val="singleLevel"/>
    <w:tmpl w:val="14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262806195">
    <w:abstractNumId w:val="1"/>
  </w:num>
  <w:num w:numId="2" w16cid:durableId="759837778">
    <w:abstractNumId w:val="0"/>
  </w:num>
  <w:num w:numId="3" w16cid:durableId="957375427">
    <w:abstractNumId w:val="2"/>
  </w:num>
  <w:num w:numId="4" w16cid:durableId="10794749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luvMMmmxbnufS+P8JXwvzM/HbWPjHUN7T2btbL4J+mLbi0L1VZruODxHxPLPuR4HKoT64KS25GBX6wq0bH5OAA==" w:salt="0tIsjdBJq3F/Ad4gtpQcOw==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3A"/>
    <w:rsid w:val="00060A89"/>
    <w:rsid w:val="0007041C"/>
    <w:rsid w:val="001478B3"/>
    <w:rsid w:val="00224881"/>
    <w:rsid w:val="00230615"/>
    <w:rsid w:val="002B6C83"/>
    <w:rsid w:val="003A556C"/>
    <w:rsid w:val="004234A2"/>
    <w:rsid w:val="00445D3B"/>
    <w:rsid w:val="00472166"/>
    <w:rsid w:val="00486A10"/>
    <w:rsid w:val="0050190A"/>
    <w:rsid w:val="0052774D"/>
    <w:rsid w:val="00527803"/>
    <w:rsid w:val="00594F93"/>
    <w:rsid w:val="005A7895"/>
    <w:rsid w:val="005D66AB"/>
    <w:rsid w:val="005F517B"/>
    <w:rsid w:val="005F5D8B"/>
    <w:rsid w:val="00603117"/>
    <w:rsid w:val="00623263"/>
    <w:rsid w:val="0062663F"/>
    <w:rsid w:val="00632487"/>
    <w:rsid w:val="00672769"/>
    <w:rsid w:val="006C1AC2"/>
    <w:rsid w:val="0072640B"/>
    <w:rsid w:val="007A0E8A"/>
    <w:rsid w:val="007A6923"/>
    <w:rsid w:val="007D5DF4"/>
    <w:rsid w:val="007E2DE9"/>
    <w:rsid w:val="00840613"/>
    <w:rsid w:val="00913127"/>
    <w:rsid w:val="0092025C"/>
    <w:rsid w:val="00960C61"/>
    <w:rsid w:val="00986C57"/>
    <w:rsid w:val="00996631"/>
    <w:rsid w:val="009B2A13"/>
    <w:rsid w:val="009D20FA"/>
    <w:rsid w:val="009E5B84"/>
    <w:rsid w:val="00A2173A"/>
    <w:rsid w:val="00AC3DBE"/>
    <w:rsid w:val="00AC4B15"/>
    <w:rsid w:val="00AE4945"/>
    <w:rsid w:val="00B14318"/>
    <w:rsid w:val="00B320D6"/>
    <w:rsid w:val="00BA2DF8"/>
    <w:rsid w:val="00C363EC"/>
    <w:rsid w:val="00C807DC"/>
    <w:rsid w:val="00CC0B90"/>
    <w:rsid w:val="00CF577A"/>
    <w:rsid w:val="00D74CED"/>
    <w:rsid w:val="00E0527A"/>
    <w:rsid w:val="00E4334D"/>
    <w:rsid w:val="00E43EBD"/>
    <w:rsid w:val="00EF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334DF3DB"/>
  <w14:defaultImageDpi w14:val="96"/>
  <w15:docId w15:val="{953BD69A-73C7-47BC-B4FE-B750D57A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Seitenzahl">
    <w:name w:val="page number"/>
    <w:basedOn w:val="Absatz-Standardschriftart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86A10"/>
    <w:rPr>
      <w:color w:val="605E5C"/>
      <w:shd w:val="clear" w:color="auto" w:fill="E1DFDD"/>
    </w:rPr>
  </w:style>
  <w:style w:type="paragraph" w:styleId="Titel">
    <w:name w:val="Title"/>
    <w:basedOn w:val="Standard"/>
    <w:next w:val="Standard"/>
    <w:link w:val="TitelZchn"/>
    <w:uiPriority w:val="10"/>
    <w:qFormat/>
    <w:rsid w:val="00445D3B"/>
    <w:pPr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45D3B"/>
    <w:rPr>
      <w:rFonts w:ascii="Arial" w:eastAsiaTheme="majorEastAsia" w:hAnsi="Arial" w:cstheme="majorBidi"/>
      <w:spacing w:val="-10"/>
      <w:kern w:val="28"/>
      <w:sz w:val="32"/>
      <w:szCs w:val="5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ffice@sgzp.ch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eber\OneDrive%20-%20SVTI\SGZP\QHB\QHB-aktuell\Aktuelle%20Formulare\ISO%209712\Formulare%20deutsch\SGZP-Form-001-d-R4_AnmeldungPr&#252;fung_d_ISO9712-2022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16E161E438A64180FF82B977A5052A" ma:contentTypeVersion="15" ma:contentTypeDescription="Ein neues Dokument erstellen." ma:contentTypeScope="" ma:versionID="1006c23190c2ee2d28c35985c6fcb0ed">
  <xsd:schema xmlns:xsd="http://www.w3.org/2001/XMLSchema" xmlns:xs="http://www.w3.org/2001/XMLSchema" xmlns:p="http://schemas.microsoft.com/office/2006/metadata/properties" xmlns:ns2="9c084833-2732-4f4b-a1e2-45f5c0449246" xmlns:ns3="340529ac-23d2-4efd-a777-e6ba7b6f0955" targetNamespace="http://schemas.microsoft.com/office/2006/metadata/properties" ma:root="true" ma:fieldsID="a94183cc4d75782eaee7f81ca96d53ff" ns2:_="" ns3:_="">
    <xsd:import namespace="9c084833-2732-4f4b-a1e2-45f5c0449246"/>
    <xsd:import namespace="340529ac-23d2-4efd-a777-e6ba7b6f0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4833-2732-4f4b-a1e2-45f5c0449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4323d9c3-b32f-4a6b-946c-085c064566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529ac-23d2-4efd-a777-e6ba7b6f09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d714cdc-1696-43eb-a863-03e7fe63a120}" ma:internalName="TaxCatchAll" ma:showField="CatchAllData" ma:web="340529ac-23d2-4efd-a777-e6ba7b6f0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0529ac-23d2-4efd-a777-e6ba7b6f0955" xsi:nil="true"/>
    <lcf76f155ced4ddcb4097134ff3c332f xmlns="9c084833-2732-4f4b-a1e2-45f5c044924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026D6-8E95-4179-9E93-634A4B3BB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84833-2732-4f4b-a1e2-45f5c0449246"/>
    <ds:schemaRef ds:uri="340529ac-23d2-4efd-a777-e6ba7b6f0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6BAA15-EF04-4838-B586-F8B240D73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5A9B6-24FD-4FEC-BB64-62548E5E2275}">
  <ds:schemaRefs>
    <ds:schemaRef ds:uri="http://schemas.microsoft.com/office/2006/metadata/properties"/>
    <ds:schemaRef ds:uri="http://schemas.microsoft.com/office/infopath/2007/PartnerControls"/>
    <ds:schemaRef ds:uri="340529ac-23d2-4efd-a777-e6ba7b6f0955"/>
    <ds:schemaRef ds:uri="9c084833-2732-4f4b-a1e2-45f5c0449246"/>
  </ds:schemaRefs>
</ds:datastoreItem>
</file>

<file path=customXml/itemProps4.xml><?xml version="1.0" encoding="utf-8"?>
<ds:datastoreItem xmlns:ds="http://schemas.openxmlformats.org/officeDocument/2006/customXml" ds:itemID="{1E927060-95D8-4D4B-8C48-ABB86070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SGZP-Form-001-d-R4_AnmeldungPrüfung_d_ISO9712-2022.dotx</Template>
  <TotalTime>0</TotalTime>
  <Pages>2</Pages>
  <Words>602</Words>
  <Characters>3417</Characters>
  <Application>Microsoft Office Word</Application>
  <DocSecurity>0</DocSecurity>
  <Lines>117</Lines>
  <Paragraphs>80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Klieber Rene (KLR)</dc:creator>
  <cp:lastModifiedBy>Klieber René (KLR)</cp:lastModifiedBy>
  <cp:revision>1</cp:revision>
  <cp:lastPrinted>2013-01-03T07:50:00Z</cp:lastPrinted>
  <dcterms:created xsi:type="dcterms:W3CDTF">2025-10-31T14:36:00Z</dcterms:created>
  <dcterms:modified xsi:type="dcterms:W3CDTF">2025-10-31T14:44:00Z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0x0101005C16E161E438A64180FF82B977A5052A</vt:lpwstr>
  </property>
  <property fmtid="{D5CDD505-2E9C-101B-9397-08002B2CF9AE}" pid="3" name="MediaServiceImageTags">
    <vt:lpwstr/>
  </property>
  <property fmtid="{D5CDD505-2E9C-101B-9397-08002B2CF9AE}" pid="4" name="DoTProDataFilled">
    <vt:bool>true</vt:bool>
  </property>
</Properties>
</file>