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72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40"/>
        <w:gridCol w:w="1916"/>
        <w:gridCol w:w="709"/>
        <w:gridCol w:w="1274"/>
        <w:gridCol w:w="67"/>
        <w:gridCol w:w="153"/>
        <w:gridCol w:w="1197"/>
        <w:gridCol w:w="1013"/>
        <w:gridCol w:w="404"/>
        <w:gridCol w:w="1199"/>
      </w:tblGrid>
      <w:tr w:rsidR="004A3CDD" w14:paraId="5C97D643" w14:textId="77777777" w:rsidTr="00AD49FB">
        <w:trPr>
          <w:trHeight w:val="475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144F11B" w14:textId="77777777" w:rsidR="004A3CDD" w:rsidRPr="00717718" w:rsidRDefault="00BD3E68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de-CH"/>
              </w:rPr>
            </w:pPr>
            <w:r w:rsidRPr="00BD3E68">
              <w:rPr>
                <w:rFonts w:ascii="Arial" w:hAnsi="Arial" w:cs="Arial"/>
                <w:b/>
                <w:bCs/>
                <w:lang w:val="de-CH"/>
              </w:rPr>
              <w:t>Generalità</w:t>
            </w:r>
          </w:p>
        </w:tc>
        <w:tc>
          <w:tcPr>
            <w:tcW w:w="396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E277BE" w14:textId="77777777" w:rsidR="004A3CDD" w:rsidRPr="00814D86" w:rsidRDefault="00CF5A49" w:rsidP="004A3CDD">
            <w:pPr>
              <w:widowControl w:val="0"/>
              <w:tabs>
                <w:tab w:val="left" w:pos="1914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sz w:val="19"/>
                <w:szCs w:val="19"/>
                <w:lang w:val="it-IT"/>
              </w:rPr>
            </w:pPr>
            <w:r w:rsidRPr="00814D86">
              <w:rPr>
                <w:rFonts w:ascii="Arial" w:hAnsi="Arial" w:cs="Arial"/>
                <w:b/>
                <w:sz w:val="19"/>
                <w:szCs w:val="19"/>
                <w:lang w:val="it-IT"/>
              </w:rPr>
              <w:t>Richiedente</w:t>
            </w:r>
            <w:r w:rsidR="004A3CDD" w:rsidRPr="00814D86">
              <w:rPr>
                <w:rFonts w:ascii="Arial" w:hAnsi="Arial" w:cs="Arial"/>
                <w:b/>
                <w:sz w:val="19"/>
                <w:szCs w:val="19"/>
                <w:lang w:val="it-IT"/>
              </w:rPr>
              <w:t>:</w:t>
            </w:r>
          </w:p>
          <w:p w14:paraId="7718932E" w14:textId="77777777" w:rsidR="004A3CDD" w:rsidRPr="00033286" w:rsidRDefault="004A3CDD" w:rsidP="004A3CDD">
            <w:pPr>
              <w:widowControl w:val="0"/>
              <w:tabs>
                <w:tab w:val="left" w:pos="1634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ind w:right="-1352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Cognome: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04D33FC7" w14:textId="77777777" w:rsidR="004A3CDD" w:rsidRPr="00033286" w:rsidRDefault="004A3CDD" w:rsidP="004A3CDD">
            <w:pPr>
              <w:widowControl w:val="0"/>
              <w:tabs>
                <w:tab w:val="left" w:pos="1634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Nome: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374276B5" w14:textId="77777777" w:rsidR="004A3CDD" w:rsidRPr="00033286" w:rsidRDefault="004A3CDD" w:rsidP="004A3CDD">
            <w:pPr>
              <w:widowControl w:val="0"/>
              <w:tabs>
                <w:tab w:val="left" w:pos="1634"/>
                <w:tab w:val="left" w:pos="2626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 xml:space="preserve">Numero di 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br/>
              <w:t xml:space="preserve">registro ASPND: 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lang w:val="it-IT"/>
              </w:rPr>
              <w:t xml:space="preserve"> </w:t>
            </w:r>
            <w:r w:rsidRPr="00814D86">
              <w:rPr>
                <w:rFonts w:ascii="Arial" w:hAnsi="Arial" w:cs="Arial"/>
                <w:noProof/>
                <w:sz w:val="19"/>
                <w:szCs w:val="19"/>
                <w:lang w:val="it-IT"/>
              </w:rPr>
              <w:t>(</w:t>
            </w:r>
            <w:r w:rsidR="00CF5A49" w:rsidRPr="00814D86">
              <w:rPr>
                <w:rFonts w:ascii="Arial" w:hAnsi="Arial" w:cs="Arial"/>
                <w:noProof/>
                <w:sz w:val="19"/>
                <w:szCs w:val="19"/>
                <w:lang w:val="it-IT"/>
              </w:rPr>
              <w:t>se disponibile</w:t>
            </w:r>
            <w:r w:rsidRPr="00814D86">
              <w:rPr>
                <w:rFonts w:ascii="Arial" w:hAnsi="Arial" w:cs="Arial"/>
                <w:noProof/>
                <w:sz w:val="19"/>
                <w:szCs w:val="19"/>
                <w:lang w:val="it-IT"/>
              </w:rPr>
              <w:t>)</w:t>
            </w:r>
          </w:p>
          <w:p w14:paraId="0BD0C730" w14:textId="77777777" w:rsidR="004A3CDD" w:rsidRPr="00033286" w:rsidRDefault="004A3CDD" w:rsidP="004A3CDD">
            <w:pPr>
              <w:widowControl w:val="0"/>
              <w:tabs>
                <w:tab w:val="left" w:pos="1634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Via / numero.:</w:t>
            </w:r>
            <w:bookmarkStart w:id="0" w:name="Text9"/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0"/>
          </w:p>
          <w:p w14:paraId="63763036" w14:textId="77777777" w:rsidR="004A3CDD" w:rsidRPr="00033286" w:rsidRDefault="004A3CDD" w:rsidP="004A3CDD">
            <w:pPr>
              <w:widowControl w:val="0"/>
              <w:tabs>
                <w:tab w:val="left" w:pos="1634"/>
                <w:tab w:val="left" w:pos="2799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 xml:space="preserve">C.A.P./ Città: 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" w:name="Text8"/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bookmarkEnd w:id="1"/>
          <w:p w14:paraId="4824752A" w14:textId="77777777" w:rsidR="004A3CDD" w:rsidRPr="00033286" w:rsidRDefault="004A3CDD" w:rsidP="004A3CDD">
            <w:pPr>
              <w:widowControl w:val="0"/>
              <w:tabs>
                <w:tab w:val="left" w:pos="1634"/>
                <w:tab w:val="left" w:pos="279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  <w:color w:val="0000FF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Data di nascita: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39AF952A" w14:textId="77777777" w:rsidR="004A3CDD" w:rsidRPr="00033286" w:rsidRDefault="004A3CDD" w:rsidP="004A3CDD">
            <w:pPr>
              <w:widowControl w:val="0"/>
              <w:tabs>
                <w:tab w:val="left" w:pos="1634"/>
                <w:tab w:val="left" w:pos="279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bookmarkStart w:id="2" w:name="Text6"/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Numero di telefono (privato):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1FFA3BFC" w14:textId="77777777" w:rsidR="004A3CDD" w:rsidRPr="00DC0FB8" w:rsidRDefault="004A3CDD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ind w:right="-1352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IT"/>
              </w:rPr>
              <w:t>E-Mail (privato):</w:t>
            </w:r>
            <w:r w:rsidRPr="00033286">
              <w:rPr>
                <w:rFonts w:ascii="Arial" w:hAnsi="Arial" w:cs="Arial"/>
                <w:sz w:val="19"/>
                <w:szCs w:val="19"/>
                <w:lang w:val="it-IT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2"/>
          </w:p>
        </w:tc>
        <w:tc>
          <w:tcPr>
            <w:tcW w:w="396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DBF036" w14:textId="77777777" w:rsidR="004A3CDD" w:rsidRPr="00033286" w:rsidRDefault="004A3CDD" w:rsidP="004A3CDD">
            <w:pPr>
              <w:widowControl w:val="0"/>
              <w:tabs>
                <w:tab w:val="left" w:pos="195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b/>
                <w:sz w:val="19"/>
                <w:szCs w:val="19"/>
                <w:lang w:val="it-CH"/>
              </w:rPr>
              <w:t>Datore di lavoro</w:t>
            </w:r>
          </w:p>
          <w:p w14:paraId="599B3443" w14:textId="77777777" w:rsidR="004A3CDD" w:rsidRPr="00033286" w:rsidRDefault="004A3CDD" w:rsidP="004A3CDD">
            <w:pPr>
              <w:widowControl w:val="0"/>
              <w:tabs>
                <w:tab w:val="left" w:pos="195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Ditta:</w:t>
            </w:r>
            <w:bookmarkStart w:id="3" w:name="Text10"/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3230D6B7" w14:textId="77777777" w:rsidR="004A3CDD" w:rsidRPr="00033286" w:rsidRDefault="004A3CDD" w:rsidP="004A3CDD">
            <w:pPr>
              <w:widowControl w:val="0"/>
              <w:tabs>
                <w:tab w:val="left" w:pos="195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Contatto: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bookmarkEnd w:id="3"/>
          <w:p w14:paraId="16AA054C" w14:textId="77777777" w:rsidR="004A3CDD" w:rsidRPr="00033286" w:rsidRDefault="004A3CDD" w:rsidP="004A3CDD">
            <w:pPr>
              <w:widowControl w:val="0"/>
              <w:tabs>
                <w:tab w:val="left" w:pos="1959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  <w:color w:val="0000FF"/>
                <w:sz w:val="19"/>
                <w:szCs w:val="19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Via / numero.: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1399EDC8" w14:textId="77777777" w:rsidR="004A3CDD" w:rsidRPr="00033286" w:rsidRDefault="004A3CDD" w:rsidP="004A3CDD">
            <w:pPr>
              <w:widowControl w:val="0"/>
              <w:tabs>
                <w:tab w:val="left" w:pos="1959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1343DBD7" w14:textId="77777777" w:rsidR="004A3CDD" w:rsidRPr="00033286" w:rsidRDefault="004A3CDD" w:rsidP="004A3CDD">
            <w:pPr>
              <w:widowControl w:val="0"/>
              <w:tabs>
                <w:tab w:val="left" w:pos="1959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 xml:space="preserve">C.A.P./ Città: 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2D5573D7" w14:textId="77777777" w:rsidR="004A3CDD" w:rsidRPr="00033286" w:rsidRDefault="004A3CDD" w:rsidP="004A3CDD">
            <w:pPr>
              <w:widowControl w:val="0"/>
              <w:tabs>
                <w:tab w:val="left" w:pos="195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Numero di telefono: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4249C371" w14:textId="77777777" w:rsidR="004A3CDD" w:rsidRPr="00033286" w:rsidRDefault="004A3CDD" w:rsidP="004A3CDD">
            <w:pPr>
              <w:widowControl w:val="0"/>
              <w:tabs>
                <w:tab w:val="left" w:pos="195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IT"/>
              </w:rPr>
              <w:t>E-Mail:</w:t>
            </w:r>
            <w:r w:rsidRPr="00033286">
              <w:rPr>
                <w:rFonts w:ascii="Arial" w:hAnsi="Arial" w:cs="Arial"/>
                <w:sz w:val="19"/>
                <w:szCs w:val="19"/>
                <w:lang w:val="it-IT"/>
              </w:rPr>
              <w:tab/>
            </w:r>
            <w:bookmarkStart w:id="4" w:name="Text16"/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FORMTEXT </w:instrTex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4"/>
          </w:p>
          <w:p w14:paraId="22DB92B4" w14:textId="77777777" w:rsidR="004A3CDD" w:rsidRPr="00DC0FB8" w:rsidRDefault="004A3CDD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</w:tr>
      <w:tr w:rsidR="004A3CDD" w14:paraId="36C46B8D" w14:textId="77777777" w:rsidTr="00AD49FB">
        <w:trPr>
          <w:trHeight w:val="2629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8039E22" w14:textId="77777777" w:rsidR="004A3CDD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de-CH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  <w:lang w:val="de-CH"/>
              </w:rPr>
              <w:fldChar w:fldCharType="begin"/>
            </w:r>
            <w:r>
              <w:rPr>
                <w:rFonts w:ascii="Arial" w:hAnsi="Arial" w:cs="Arial"/>
                <w:color w:val="FF0000"/>
                <w:sz w:val="16"/>
                <w:szCs w:val="16"/>
                <w:lang w:val="de-CH"/>
              </w:rPr>
              <w:instrText xml:space="preserve"> MACROBUTTON  EinfügenOCXBild </w:instrText>
            </w:r>
            <w:r>
              <w:rPr>
                <w:rFonts w:ascii="Arial" w:hAnsi="Arial" w:cs="Arial"/>
                <w:color w:val="FF0000"/>
                <w:sz w:val="16"/>
                <w:szCs w:val="16"/>
                <w:lang w:val="de-CH"/>
              </w:rPr>
              <w:fldChar w:fldCharType="end"/>
            </w:r>
            <w:r>
              <w:rPr>
                <w:rFonts w:ascii="Arial" w:eastAsia="Arial" w:hAnsi="Arial" w:cs="Arial"/>
                <w:sz w:val="18"/>
                <w:szCs w:val="18"/>
                <w:lang w:val="de-CH"/>
              </w:rPr>
              <w:t xml:space="preserve"> </w:t>
            </w:r>
            <w:sdt>
              <w:sdtPr>
                <w:rPr>
                  <w:rFonts w:ascii="Arial" w:eastAsia="Arial" w:hAnsi="Arial" w:cs="Arial"/>
                  <w:sz w:val="18"/>
                  <w:szCs w:val="18"/>
                  <w:lang w:val="de-CH"/>
                </w:rPr>
                <w:id w:val="-868982415"/>
                <w:showingPlcHdr/>
                <w:picture/>
              </w:sdtPr>
              <w:sdtEndPr/>
              <w:sdtContent>
                <w:r>
                  <w:rPr>
                    <w:rFonts w:ascii="Arial" w:eastAsia="Arial" w:hAnsi="Arial" w:cs="Arial"/>
                    <w:noProof/>
                    <w:sz w:val="18"/>
                    <w:szCs w:val="18"/>
                    <w:lang w:val="de-CH" w:eastAsia="de-CH"/>
                  </w:rPr>
                  <w:drawing>
                    <wp:inline distT="0" distB="0" distL="0" distR="0" wp14:anchorId="6115A2BD" wp14:editId="161125AC">
                      <wp:extent cx="1273818" cy="1273818"/>
                      <wp:effectExtent l="0" t="0" r="2540" b="2540"/>
                      <wp:docPr id="1" name="Bild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87167" cy="12871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w="396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D6575E" w14:textId="77777777" w:rsidR="004A3CDD" w:rsidRPr="00DC0FB8" w:rsidRDefault="004A3CDD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  <w:tc>
          <w:tcPr>
            <w:tcW w:w="3966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E282E5" w14:textId="77777777" w:rsidR="004A3CDD" w:rsidRPr="00DC0FB8" w:rsidRDefault="004A3CDD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</w:tr>
      <w:tr w:rsidR="004A3CDD" w14:paraId="00FA3356" w14:textId="77777777" w:rsidTr="00AD49FB">
        <w:trPr>
          <w:trHeight w:val="53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85ECA54" w14:textId="77777777" w:rsidR="004A3CDD" w:rsidRDefault="00BD3E68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BD3E68">
              <w:rPr>
                <w:rFonts w:ascii="Arial" w:hAnsi="Arial" w:cs="Arial"/>
                <w:sz w:val="18"/>
                <w:szCs w:val="18"/>
                <w:lang w:val="de-CH"/>
              </w:rPr>
              <w:t>Fotografia de</w:t>
            </w:r>
            <w:bookmarkStart w:id="5" w:name="Text38"/>
            <w:r w:rsidR="004A3CDD">
              <w:rPr>
                <w:rFonts w:ascii="Arial" w:hAnsi="Arial" w:cs="Arial"/>
                <w:b/>
                <w:sz w:val="18"/>
                <w:szCs w:val="18"/>
                <w:lang w:val="de-CH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4A3CDD">
              <w:rPr>
                <w:rFonts w:ascii="Arial" w:hAnsi="Arial" w:cs="Arial"/>
                <w:b/>
                <w:sz w:val="18"/>
                <w:szCs w:val="18"/>
                <w:lang w:val="de-CH"/>
              </w:rPr>
              <w:instrText xml:space="preserve"> FORMTEXT </w:instrText>
            </w:r>
            <w:r w:rsidR="004A3CDD">
              <w:rPr>
                <w:rFonts w:ascii="Arial" w:hAnsi="Arial" w:cs="Arial"/>
                <w:b/>
                <w:sz w:val="18"/>
                <w:szCs w:val="18"/>
                <w:lang w:val="de-CH"/>
              </w:rPr>
            </w:r>
            <w:r w:rsidR="004A3CDD">
              <w:rPr>
                <w:rFonts w:ascii="Arial" w:hAnsi="Arial" w:cs="Arial"/>
                <w:b/>
                <w:sz w:val="18"/>
                <w:szCs w:val="18"/>
                <w:lang w:val="de-CH"/>
              </w:rPr>
              <w:fldChar w:fldCharType="separate"/>
            </w:r>
            <w:r w:rsidR="004A3CDD">
              <w:rPr>
                <w:rFonts w:ascii="Arial" w:hAnsi="Arial" w:cs="Arial"/>
                <w:b/>
                <w:noProof/>
                <w:color w:val="0000FF"/>
                <w:sz w:val="18"/>
                <w:szCs w:val="18"/>
                <w:lang w:val="de-CH"/>
              </w:rPr>
              <w:t> </w:t>
            </w:r>
            <w:r w:rsidR="004A3CDD">
              <w:rPr>
                <w:rFonts w:ascii="Arial" w:hAnsi="Arial" w:cs="Arial"/>
                <w:b/>
                <w:noProof/>
                <w:color w:val="0000FF"/>
                <w:sz w:val="18"/>
                <w:szCs w:val="18"/>
                <w:lang w:val="de-CH"/>
              </w:rPr>
              <w:t> </w:t>
            </w:r>
            <w:r w:rsidR="004A3CDD">
              <w:rPr>
                <w:rFonts w:ascii="Arial" w:hAnsi="Arial" w:cs="Arial"/>
                <w:b/>
                <w:noProof/>
                <w:color w:val="0000FF"/>
                <w:sz w:val="18"/>
                <w:szCs w:val="18"/>
                <w:lang w:val="de-CH"/>
              </w:rPr>
              <w:t> </w:t>
            </w:r>
            <w:r w:rsidR="004A3CDD">
              <w:rPr>
                <w:rFonts w:ascii="Arial" w:hAnsi="Arial" w:cs="Arial"/>
                <w:b/>
                <w:noProof/>
                <w:color w:val="0000FF"/>
                <w:sz w:val="18"/>
                <w:szCs w:val="18"/>
                <w:lang w:val="de-CH"/>
              </w:rPr>
              <w:t> </w:t>
            </w:r>
            <w:r w:rsidR="004A3CDD">
              <w:rPr>
                <w:rFonts w:ascii="Arial" w:hAnsi="Arial" w:cs="Arial"/>
                <w:b/>
                <w:noProof/>
                <w:color w:val="0000FF"/>
                <w:sz w:val="18"/>
                <w:szCs w:val="18"/>
                <w:lang w:val="de-CH"/>
              </w:rPr>
              <w:t> </w:t>
            </w:r>
            <w:r w:rsidR="004A3CDD">
              <w:rPr>
                <w:rFonts w:ascii="Arial" w:hAnsi="Arial" w:cs="Arial"/>
                <w:b/>
                <w:sz w:val="18"/>
                <w:szCs w:val="18"/>
                <w:lang w:val="de-CH"/>
              </w:rPr>
              <w:fldChar w:fldCharType="end"/>
            </w:r>
            <w:bookmarkEnd w:id="5"/>
          </w:p>
        </w:tc>
        <w:tc>
          <w:tcPr>
            <w:tcW w:w="396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4C4A4" w14:textId="77777777" w:rsidR="004A3CDD" w:rsidRPr="00DC0FB8" w:rsidRDefault="004A3CDD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  <w:tc>
          <w:tcPr>
            <w:tcW w:w="3966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8B666" w14:textId="77777777" w:rsidR="004A3CDD" w:rsidRPr="00DC0FB8" w:rsidRDefault="004A3CDD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</w:tr>
      <w:tr w:rsidR="00D74E6A" w:rsidRPr="004548F4" w14:paraId="76A2C894" w14:textId="77777777" w:rsidTr="00AD49FB">
        <w:trPr>
          <w:trHeight w:val="340"/>
        </w:trPr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9901A46" w14:textId="77777777" w:rsidR="00D74E6A" w:rsidRPr="00717718" w:rsidRDefault="00D74E6A" w:rsidP="00D74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de-CH"/>
              </w:rPr>
            </w:pPr>
            <w:r w:rsidRPr="00035745">
              <w:rPr>
                <w:rFonts w:ascii="Arial" w:hAnsi="Arial" w:cs="Arial"/>
                <w:b/>
                <w:bCs/>
                <w:lang w:val="de-CH"/>
              </w:rPr>
              <w:t>Rinnovo per</w:t>
            </w:r>
            <w:r w:rsidRPr="00717718">
              <w:rPr>
                <w:rFonts w:ascii="Arial" w:hAnsi="Arial" w:cs="Arial"/>
                <w:b/>
                <w:bCs/>
                <w:lang w:val="de-CH"/>
              </w:rPr>
              <w:t>: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84CB377" w14:textId="77777777" w:rsidR="00D74E6A" w:rsidRPr="00DC0FB8" w:rsidRDefault="00D74E6A" w:rsidP="00D74E6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de-CH"/>
              </w:rPr>
              <w:t>Metodo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418DBEE0" w14:textId="77777777" w:rsidR="00D74E6A" w:rsidRPr="00DC0FB8" w:rsidRDefault="00D74E6A" w:rsidP="00D74E6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de-CH"/>
              </w:rPr>
              <w:t>Livello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vAlign w:val="center"/>
          </w:tcPr>
          <w:p w14:paraId="75E0630D" w14:textId="77777777" w:rsidR="00D74E6A" w:rsidRPr="00033286" w:rsidRDefault="00D74E6A" w:rsidP="00D74E6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left="-70" w:right="-212"/>
              <w:jc w:val="center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 xml:space="preserve">Fabbricazione </w:t>
            </w:r>
          </w:p>
          <w:p w14:paraId="3C44D518" w14:textId="77777777" w:rsidR="00D74E6A" w:rsidRPr="004A3CDD" w:rsidRDefault="00D74E6A" w:rsidP="00D74E6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[M]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br/>
              <w:t>(c f w t wp)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  <w:vAlign w:val="center"/>
          </w:tcPr>
          <w:p w14:paraId="37AFDECC" w14:textId="77777777" w:rsidR="00D74E6A" w:rsidRPr="00033286" w:rsidRDefault="00D74E6A" w:rsidP="00D74E6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left="-70" w:right="72" w:hanging="70"/>
              <w:jc w:val="center"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en-US"/>
              </w:rPr>
              <w:t>Servizio</w:t>
            </w:r>
          </w:p>
          <w:p w14:paraId="71031338" w14:textId="77777777" w:rsidR="00D74E6A" w:rsidRPr="00AD49FB" w:rsidRDefault="00D74E6A" w:rsidP="00D74E6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en-US"/>
              </w:rPr>
              <w:t xml:space="preserve"> [S]</w:t>
            </w:r>
            <w:r w:rsidRPr="00033286">
              <w:rPr>
                <w:rFonts w:ascii="Arial" w:hAnsi="Arial" w:cs="Arial"/>
                <w:sz w:val="19"/>
                <w:szCs w:val="19"/>
                <w:lang w:val="en-US"/>
              </w:rPr>
              <w:br/>
              <w:t>(c f w t wp)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vAlign w:val="center"/>
          </w:tcPr>
          <w:p w14:paraId="1E0546C1" w14:textId="77777777" w:rsidR="00D74E6A" w:rsidRPr="00033286" w:rsidRDefault="00D74E6A" w:rsidP="00D74E6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left="-70"/>
              <w:jc w:val="center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 xml:space="preserve">Manutenzione ferroviaria </w:t>
            </w:r>
          </w:p>
          <w:p w14:paraId="4B7813E2" w14:textId="77777777" w:rsidR="00D74E6A" w:rsidRPr="004A3CDD" w:rsidRDefault="00104D6B" w:rsidP="00104D6B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756233">
              <w:rPr>
                <w:rFonts w:ascii="Arial" w:hAnsi="Arial" w:cs="Arial"/>
                <w:sz w:val="19"/>
                <w:szCs w:val="19"/>
                <w:lang w:val="it-IT"/>
              </w:rPr>
              <w:t>[R]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 xml:space="preserve"> </w:t>
            </w:r>
            <w:r>
              <w:rPr>
                <w:rFonts w:ascii="Arial" w:hAnsi="Arial" w:cs="Arial"/>
                <w:sz w:val="19"/>
                <w:szCs w:val="19"/>
                <w:lang w:val="it-CH"/>
              </w:rPr>
              <w:br/>
            </w:r>
            <w:r w:rsidR="00D74E6A" w:rsidRPr="00033286">
              <w:rPr>
                <w:rFonts w:ascii="Arial" w:hAnsi="Arial" w:cs="Arial"/>
                <w:sz w:val="19"/>
                <w:szCs w:val="19"/>
                <w:lang w:val="it-CH"/>
              </w:rPr>
              <w:t>(c f w wp)</w:t>
            </w:r>
          </w:p>
        </w:tc>
        <w:tc>
          <w:tcPr>
            <w:tcW w:w="119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89FA0AA" w14:textId="77777777" w:rsidR="00D74E6A" w:rsidRPr="00033286" w:rsidRDefault="00D74E6A" w:rsidP="00D74E6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left="-70"/>
              <w:jc w:val="center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>Aviazione ed aerospaziale</w:t>
            </w:r>
          </w:p>
          <w:p w14:paraId="7EE3723F" w14:textId="77777777" w:rsidR="00D74E6A" w:rsidRPr="004A3CDD" w:rsidRDefault="00D74E6A" w:rsidP="00D74E6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t xml:space="preserve"> [A]</w:t>
            </w:r>
            <w:r w:rsidRPr="00033286">
              <w:rPr>
                <w:rFonts w:ascii="Arial" w:hAnsi="Arial" w:cs="Arial"/>
                <w:sz w:val="19"/>
                <w:szCs w:val="19"/>
                <w:lang w:val="it-CH"/>
              </w:rPr>
              <w:br/>
              <w:t>(c f w t wp)</w:t>
            </w:r>
          </w:p>
        </w:tc>
      </w:tr>
      <w:tr w:rsidR="00D74E6A" w14:paraId="60C3FDFB" w14:textId="77777777" w:rsidTr="00AD49FB">
        <w:trPr>
          <w:trHeight w:val="283"/>
        </w:trPr>
        <w:tc>
          <w:tcPr>
            <w:tcW w:w="24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DF5D2F8" w14:textId="77777777" w:rsidR="00D74E6A" w:rsidRPr="004A3CDD" w:rsidRDefault="00D74E6A" w:rsidP="00D74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it-IT"/>
              </w:rPr>
            </w:pPr>
          </w:p>
        </w:tc>
        <w:tc>
          <w:tcPr>
            <w:tcW w:w="191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AAB6204" w14:textId="77777777" w:rsidR="00D74E6A" w:rsidRPr="00DC0FB8" w:rsidRDefault="00D74E6A" w:rsidP="00D74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selezionare"/>
                    <w:listEntry w:val="ET"/>
                    <w:listEntry w:val="LT"/>
                    <w:listEntry w:val="MT"/>
                    <w:listEntry w:val="PT"/>
                    <w:listEntry w:val="RT-F"/>
                    <w:listEntry w:val="RT-D"/>
                    <w:listEntry w:val="RT-FD"/>
                    <w:listEntry w:val="UT"/>
                    <w:listEntry w:val="VT"/>
                  </w:ddList>
                </w:ffData>
              </w:fldChar>
            </w:r>
            <w:bookmarkStart w:id="6" w:name="Dropdown1"/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FORMDROPDOWN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6"/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5BDBF8D6" w14:textId="77777777" w:rsidR="00D74E6A" w:rsidRPr="00DC0FB8" w:rsidRDefault="00D74E6A" w:rsidP="00D74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</w:tc>
        <w:bookmarkStart w:id="7" w:name="Kontrollkästchen63"/>
        <w:tc>
          <w:tcPr>
            <w:tcW w:w="1274" w:type="dxa"/>
            <w:tcBorders>
              <w:bottom w:val="single" w:sz="4" w:space="0" w:color="auto"/>
            </w:tcBorders>
            <w:vAlign w:val="center"/>
          </w:tcPr>
          <w:p w14:paraId="20E60B3A" w14:textId="77777777" w:rsidR="00D74E6A" w:rsidRPr="00DC0FB8" w:rsidRDefault="00D74E6A" w:rsidP="00D74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7"/>
          </w:p>
        </w:tc>
        <w:bookmarkStart w:id="8" w:name="Kontrollkästchen22"/>
        <w:tc>
          <w:tcPr>
            <w:tcW w:w="1417" w:type="dxa"/>
            <w:gridSpan w:val="3"/>
            <w:tcBorders>
              <w:bottom w:val="single" w:sz="4" w:space="0" w:color="auto"/>
            </w:tcBorders>
            <w:vAlign w:val="center"/>
          </w:tcPr>
          <w:p w14:paraId="34496F9C" w14:textId="77777777" w:rsidR="00D74E6A" w:rsidRPr="00DC0FB8" w:rsidRDefault="00D74E6A" w:rsidP="00D74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highlight w:val="lightGray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8"/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14:paraId="004B8EB7" w14:textId="77777777" w:rsidR="00D74E6A" w:rsidRPr="00DC0FB8" w:rsidRDefault="00D74E6A" w:rsidP="00D74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highlight w:val="lightGray"/>
                <w:lang w:val="de-CH"/>
              </w:rPr>
            </w:pPr>
            <w:r w:rsidRPr="00740CD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0CD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740CD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740CD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740CD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</w:tc>
        <w:tc>
          <w:tcPr>
            <w:tcW w:w="119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DAEAA31" w14:textId="77777777" w:rsidR="00D74E6A" w:rsidRPr="00DC0FB8" w:rsidRDefault="00D74E6A" w:rsidP="00D74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highlight w:val="lightGray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</w:tc>
      </w:tr>
      <w:tr w:rsidR="004A3CDD" w14:paraId="194ADB0F" w14:textId="77777777" w:rsidTr="00AD49FB">
        <w:trPr>
          <w:trHeight w:val="283"/>
        </w:trPr>
        <w:tc>
          <w:tcPr>
            <w:tcW w:w="2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9F368DD" w14:textId="77777777" w:rsidR="004A3CDD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0AC897" w14:textId="77777777" w:rsidR="004A3CDD" w:rsidRPr="00DC0FB8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</w:rPr>
              <w:t>Solo per TT</w:t>
            </w:r>
          </w:p>
        </w:tc>
        <w:bookmarkStart w:id="9" w:name="Text25"/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BE2EAF" w14:textId="77777777" w:rsidR="004A3CDD" w:rsidRPr="00DC0FB8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9"/>
          </w:p>
        </w:tc>
        <w:bookmarkStart w:id="10" w:name="Kontrollkästchen49"/>
        <w:tc>
          <w:tcPr>
            <w:tcW w:w="149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11C3A5" w14:textId="77777777" w:rsidR="004A3CDD" w:rsidRPr="00DC0FB8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highlight w:val="lightGray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10"/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 xml:space="preserve"> </w:t>
            </w:r>
            <w:r w:rsidRPr="00033286">
              <w:rPr>
                <w:rFonts w:ascii="Arial" w:hAnsi="Arial" w:cs="Arial"/>
                <w:sz w:val="19"/>
                <w:szCs w:val="19"/>
                <w:lang w:val="de-CH"/>
              </w:rPr>
              <w:t>Costruzione</w:t>
            </w:r>
          </w:p>
        </w:tc>
        <w:bookmarkStart w:id="11" w:name="Kontrollkästchen50"/>
        <w:tc>
          <w:tcPr>
            <w:tcW w:w="22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8B6324" w14:textId="77777777" w:rsidR="004A3CDD" w:rsidRPr="00DC0FB8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highlight w:val="lightGray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11"/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t xml:space="preserve"> </w:t>
            </w:r>
            <w:r w:rsidRPr="00033286">
              <w:rPr>
                <w:rFonts w:ascii="Arial" w:hAnsi="Arial" w:cs="Arial"/>
                <w:sz w:val="19"/>
                <w:szCs w:val="19"/>
                <w:lang w:val="de-CH"/>
              </w:rPr>
              <w:t>Elettrotecnica</w:t>
            </w:r>
          </w:p>
        </w:tc>
        <w:bookmarkStart w:id="12" w:name="Kontrollkästchen51"/>
        <w:tc>
          <w:tcPr>
            <w:tcW w:w="160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71986" w14:textId="77777777" w:rsidR="004A3CDD" w:rsidRPr="00DC0FB8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  <w:highlight w:val="lightGray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12"/>
            <w:r w:rsidRPr="00033286">
              <w:rPr>
                <w:rFonts w:ascii="Arial" w:hAnsi="Arial" w:cs="Arial"/>
                <w:sz w:val="19"/>
                <w:szCs w:val="19"/>
                <w:lang w:val="de-CH"/>
              </w:rPr>
              <w:t xml:space="preserve"> Industria</w:t>
            </w:r>
          </w:p>
        </w:tc>
      </w:tr>
      <w:tr w:rsidR="004A3CDD" w:rsidRPr="004548F4" w14:paraId="15785D40" w14:textId="77777777" w:rsidTr="00AD49FB">
        <w:trPr>
          <w:trHeight w:val="1342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7C29CD2" w14:textId="77777777" w:rsidR="004A3CDD" w:rsidRPr="00717718" w:rsidRDefault="00035745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de-CH"/>
              </w:rPr>
            </w:pPr>
            <w:r w:rsidRPr="00035745">
              <w:rPr>
                <w:rFonts w:ascii="Arial" w:hAnsi="Arial" w:cs="Arial"/>
                <w:b/>
                <w:bCs/>
                <w:lang w:val="de-CH"/>
              </w:rPr>
              <w:t>Allegati necessari</w:t>
            </w:r>
          </w:p>
        </w:tc>
        <w:tc>
          <w:tcPr>
            <w:tcW w:w="793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072458" w14:textId="77777777" w:rsidR="004A3CDD" w:rsidRPr="00BE09B8" w:rsidRDefault="004A3CDD" w:rsidP="004A3CD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DC0F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E09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FORMCHECKBOX </w:instrText>
            </w:r>
            <w:r w:rsidRPr="00DC0F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DC0F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DC0F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Pr="00BE09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IT"/>
              </w:rPr>
              <w:t xml:space="preserve"> </w:t>
            </w:r>
            <w:r w:rsidR="00134B8E" w:rsidRPr="00BE09B8">
              <w:rPr>
                <w:rFonts w:ascii="Arial" w:hAnsi="Arial" w:cs="Arial"/>
                <w:sz w:val="19"/>
                <w:szCs w:val="19"/>
                <w:lang w:val="it-IT"/>
              </w:rPr>
              <w:t>Copia della certificazione</w:t>
            </w:r>
            <w:r w:rsidR="00D74E6A">
              <w:rPr>
                <w:rFonts w:ascii="Arial" w:hAnsi="Arial" w:cs="Arial"/>
                <w:sz w:val="19"/>
                <w:szCs w:val="19"/>
                <w:lang w:val="it-IT"/>
              </w:rPr>
              <w:t xml:space="preserve"> </w:t>
            </w:r>
            <w:r w:rsidR="00D74E6A" w:rsidRPr="00D74E6A"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  <w:t>e</w:t>
            </w:r>
          </w:p>
          <w:p w14:paraId="1D0A07B5" w14:textId="77777777" w:rsidR="004A3CDD" w:rsidRPr="00BE09B8" w:rsidRDefault="004A3CDD" w:rsidP="004A3CD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DC0F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E09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FORMCHECKBOX </w:instrText>
            </w:r>
            <w:r w:rsidRPr="00DC0F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DC0F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DC0F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Pr="00BE09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IT"/>
              </w:rPr>
              <w:t xml:space="preserve"> </w:t>
            </w:r>
            <w:r w:rsidR="00BE09B8" w:rsidRPr="00BE09B8">
              <w:rPr>
                <w:rFonts w:ascii="Arial" w:hAnsi="Arial" w:cs="Arial"/>
                <w:sz w:val="19"/>
                <w:szCs w:val="19"/>
                <w:lang w:val="it-IT"/>
              </w:rPr>
              <w:t xml:space="preserve">Riassunto globale e prova </w:t>
            </w:r>
            <w:r w:rsidR="004548F4">
              <w:rPr>
                <w:rFonts w:ascii="Arial" w:hAnsi="Arial" w:cs="Arial"/>
                <w:sz w:val="19"/>
                <w:szCs w:val="19"/>
                <w:lang w:val="it-IT"/>
              </w:rPr>
              <w:t>c</w:t>
            </w:r>
            <w:r w:rsidR="004548F4" w:rsidRPr="004548F4">
              <w:rPr>
                <w:rFonts w:ascii="Arial" w:hAnsi="Arial" w:cs="Arial"/>
                <w:sz w:val="19"/>
                <w:szCs w:val="19"/>
                <w:lang w:val="it-IT"/>
              </w:rPr>
              <w:t xml:space="preserve">on sistema a crediti </w:t>
            </w:r>
            <w:r w:rsidRPr="00814D86">
              <w:rPr>
                <w:rFonts w:ascii="Arial" w:hAnsi="Arial" w:cs="Arial"/>
                <w:sz w:val="19"/>
                <w:szCs w:val="19"/>
                <w:lang w:val="it-IT"/>
              </w:rPr>
              <w:t>(</w:t>
            </w:r>
            <w:r w:rsidR="00CF5A49" w:rsidRPr="00814D86">
              <w:rPr>
                <w:rFonts w:ascii="Arial" w:hAnsi="Arial" w:cs="Arial"/>
                <w:sz w:val="19"/>
                <w:szCs w:val="19"/>
                <w:lang w:val="it-IT"/>
              </w:rPr>
              <w:t xml:space="preserve">tutti </w:t>
            </w:r>
            <w:r w:rsidR="00CF5A49">
              <w:rPr>
                <w:rFonts w:ascii="Arial" w:hAnsi="Arial" w:cs="Arial"/>
                <w:sz w:val="19"/>
                <w:szCs w:val="19"/>
                <w:lang w:val="it-IT"/>
              </w:rPr>
              <w:t>i livelli</w:t>
            </w:r>
            <w:r w:rsidRPr="00BE09B8">
              <w:rPr>
                <w:rFonts w:ascii="Arial" w:hAnsi="Arial" w:cs="Arial"/>
                <w:sz w:val="19"/>
                <w:szCs w:val="19"/>
                <w:lang w:val="it-IT"/>
              </w:rPr>
              <w:t>)</w:t>
            </w:r>
          </w:p>
          <w:p w14:paraId="24D66606" w14:textId="77777777" w:rsidR="004A3CDD" w:rsidRPr="00CF5A49" w:rsidRDefault="004A3CDD" w:rsidP="004A3CD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BE09B8">
              <w:rPr>
                <w:rFonts w:ascii="Arial" w:hAnsi="Arial" w:cs="Arial"/>
                <w:sz w:val="19"/>
                <w:szCs w:val="19"/>
                <w:lang w:val="it-IT"/>
              </w:rPr>
              <w:tab/>
              <w:t xml:space="preserve"> </w:t>
            </w:r>
            <w:r w:rsidR="00CF5A49" w:rsidRPr="00CF5A49"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  <w:t>o</w:t>
            </w:r>
          </w:p>
          <w:p w14:paraId="5014C1A8" w14:textId="77777777" w:rsidR="004A3CDD" w:rsidRPr="00CF5A49" w:rsidRDefault="004A3CDD" w:rsidP="004A3CDD">
            <w:pPr>
              <w:widowControl w:val="0"/>
              <w:tabs>
                <w:tab w:val="left" w:pos="713"/>
                <w:tab w:val="left" w:pos="3123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DC0F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5A49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FORMCHECKBOX </w:instrText>
            </w:r>
            <w:r w:rsidRPr="00DC0F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DC0F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DC0FB8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Pr="00CF5A49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CH"/>
              </w:rPr>
              <w:t xml:space="preserve"> </w:t>
            </w:r>
            <w:r w:rsidR="00BD3E68" w:rsidRPr="00CF5A49">
              <w:rPr>
                <w:rFonts w:ascii="Arial" w:hAnsi="Arial" w:cs="Arial"/>
                <w:sz w:val="19"/>
                <w:szCs w:val="19"/>
                <w:lang w:val="it-CH"/>
              </w:rPr>
              <w:t>esame</w:t>
            </w:r>
            <w:r w:rsidR="00F048C7">
              <w:rPr>
                <w:rFonts w:ascii="Arial" w:hAnsi="Arial" w:cs="Arial"/>
                <w:sz w:val="19"/>
                <w:szCs w:val="19"/>
                <w:lang w:val="it-CH"/>
              </w:rPr>
              <w:t xml:space="preserve"> pratico</w:t>
            </w:r>
            <w:r w:rsidR="00BD3E68" w:rsidRPr="00CF5A49">
              <w:rPr>
                <w:rFonts w:ascii="Arial" w:hAnsi="Arial" w:cs="Arial"/>
                <w:sz w:val="19"/>
                <w:szCs w:val="19"/>
                <w:lang w:val="it-CH"/>
              </w:rPr>
              <w:t xml:space="preserve"> </w:t>
            </w:r>
            <w:r w:rsidR="00F048C7">
              <w:rPr>
                <w:rFonts w:ascii="Arial" w:hAnsi="Arial" w:cs="Arial"/>
                <w:sz w:val="19"/>
                <w:szCs w:val="19"/>
                <w:lang w:val="it-CH"/>
              </w:rPr>
              <w:t xml:space="preserve">(in occasione </w:t>
            </w:r>
            <w:r w:rsidR="00BD3E68" w:rsidRPr="00CF5A49">
              <w:rPr>
                <w:rFonts w:ascii="Arial" w:hAnsi="Arial" w:cs="Arial"/>
                <w:sz w:val="19"/>
                <w:szCs w:val="19"/>
                <w:lang w:val="it-CH"/>
              </w:rPr>
              <w:t>della ricertificazione</w:t>
            </w:r>
            <w:r w:rsidR="00F048C7">
              <w:rPr>
                <w:rFonts w:ascii="Arial" w:hAnsi="Arial" w:cs="Arial"/>
                <w:sz w:val="19"/>
                <w:szCs w:val="19"/>
                <w:lang w:val="it-CH"/>
              </w:rPr>
              <w:t>)</w:t>
            </w:r>
            <w:r w:rsidRPr="00CF5A49">
              <w:rPr>
                <w:rFonts w:ascii="Arial" w:hAnsi="Arial" w:cs="Arial"/>
                <w:sz w:val="19"/>
                <w:szCs w:val="19"/>
                <w:lang w:val="it-CH"/>
              </w:rPr>
              <w:t xml:space="preserve">: </w:t>
            </w:r>
            <w:r w:rsidRPr="00CF5A49">
              <w:rPr>
                <w:rFonts w:ascii="Arial" w:hAnsi="Arial" w:cs="Arial"/>
                <w:sz w:val="19"/>
                <w:szCs w:val="19"/>
                <w:lang w:val="it-CH"/>
              </w:rPr>
              <w:br/>
            </w:r>
            <w:r w:rsidRPr="00CF5A49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="00CF5A49" w:rsidRPr="00CF5A49">
              <w:rPr>
                <w:rFonts w:ascii="Arial" w:hAnsi="Arial" w:cs="Arial"/>
                <w:sz w:val="19"/>
                <w:szCs w:val="19"/>
                <w:lang w:val="it-CH"/>
              </w:rPr>
              <w:t>Data desiderata</w:t>
            </w:r>
            <w:r w:rsidRPr="00CF5A49">
              <w:rPr>
                <w:rFonts w:ascii="Arial" w:hAnsi="Arial" w:cs="Arial"/>
                <w:sz w:val="19"/>
                <w:szCs w:val="19"/>
                <w:lang w:val="it-CH"/>
              </w:rPr>
              <w:t>:</w:t>
            </w:r>
            <w:r w:rsidRPr="00CF5A49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CF5A49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t xml:space="preserve"> 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CF5A49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Pr="00CF5A49">
              <w:rPr>
                <w:rFonts w:ascii="Arial" w:hAnsi="Arial" w:cs="Arial"/>
                <w:sz w:val="19"/>
                <w:szCs w:val="19"/>
                <w:lang w:val="it-CH"/>
              </w:rPr>
              <w:br/>
            </w:r>
            <w:r w:rsidRPr="00CF5A49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="00CF5A49">
              <w:rPr>
                <w:rFonts w:ascii="Arial" w:hAnsi="Arial" w:cs="Arial"/>
                <w:sz w:val="19"/>
                <w:szCs w:val="19"/>
                <w:lang w:val="it-CH"/>
              </w:rPr>
              <w:t>Centro di esame</w:t>
            </w:r>
            <w:r w:rsidRPr="00CF5A49">
              <w:rPr>
                <w:rFonts w:ascii="Arial" w:hAnsi="Arial" w:cs="Arial"/>
                <w:sz w:val="19"/>
                <w:szCs w:val="19"/>
                <w:lang w:val="it-CH"/>
              </w:rPr>
              <w:t>:</w:t>
            </w:r>
            <w:r w:rsidRPr="00CF5A49">
              <w:rPr>
                <w:rFonts w:ascii="Arial" w:hAnsi="Arial" w:cs="Arial"/>
                <w:sz w:val="19"/>
                <w:szCs w:val="19"/>
                <w:lang w:val="it-CH"/>
              </w:rPr>
              <w:tab/>
            </w:r>
            <w:r w:rsidRPr="00CF5A49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t xml:space="preserve"> 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CF5A49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47561CD4" w14:textId="77777777" w:rsidR="004A3CDD" w:rsidRPr="004548F4" w:rsidRDefault="00CF5A49" w:rsidP="004A3CDD">
            <w:pPr>
              <w:widowControl w:val="0"/>
              <w:tabs>
                <w:tab w:val="left" w:pos="2083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it-CH"/>
              </w:rPr>
            </w:pPr>
            <w:r w:rsidRPr="004548F4">
              <w:rPr>
                <w:rFonts w:ascii="Arial" w:hAnsi="Arial" w:cs="Arial"/>
                <w:sz w:val="20"/>
                <w:szCs w:val="20"/>
                <w:lang w:val="it-CH"/>
              </w:rPr>
              <w:t>Con la firma si conferma</w:t>
            </w:r>
            <w:r w:rsidR="00D52F5E" w:rsidRPr="004548F4">
              <w:rPr>
                <w:rFonts w:ascii="Arial" w:hAnsi="Arial" w:cs="Arial"/>
                <w:sz w:val="20"/>
                <w:szCs w:val="20"/>
                <w:lang w:val="it-CH"/>
              </w:rPr>
              <w:t xml:space="preserve"> che</w:t>
            </w:r>
            <w:r w:rsidR="004A3CDD" w:rsidRPr="004548F4">
              <w:rPr>
                <w:rFonts w:ascii="Arial" w:hAnsi="Arial" w:cs="Arial"/>
                <w:sz w:val="20"/>
                <w:szCs w:val="20"/>
                <w:lang w:val="it-CH"/>
              </w:rPr>
              <w:t>,</w:t>
            </w:r>
          </w:p>
          <w:p w14:paraId="4D9CBFD7" w14:textId="77777777" w:rsidR="004A3CDD" w:rsidRPr="004548F4" w:rsidRDefault="00CF5A49" w:rsidP="004A3CDD">
            <w:pPr>
              <w:pStyle w:val="Listenabsatz"/>
              <w:widowControl w:val="0"/>
              <w:numPr>
                <w:ilvl w:val="0"/>
                <w:numId w:val="2"/>
              </w:numPr>
              <w:tabs>
                <w:tab w:val="left" w:pos="2083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ind w:left="215" w:hanging="221"/>
              <w:rPr>
                <w:rFonts w:ascii="Arial" w:hAnsi="Arial" w:cs="Arial"/>
                <w:b/>
                <w:bCs/>
                <w:sz w:val="20"/>
                <w:szCs w:val="20"/>
                <w:lang w:val="it-CH"/>
              </w:rPr>
            </w:pPr>
            <w:r w:rsidRPr="004548F4">
              <w:rPr>
                <w:rFonts w:ascii="Arial" w:hAnsi="Arial" w:cs="Arial"/>
                <w:sz w:val="20"/>
                <w:szCs w:val="20"/>
                <w:lang w:val="it-CH"/>
              </w:rPr>
              <w:t xml:space="preserve">è disponibile una conprovata continuità operativa, senza interruzioni significative, degli ultimi 5 anni in accordo alle linee guida SGZP-Richtlinie capitolo 8.1 c) nei settori industriali e di prodotto indicati nella richiesta </w:t>
            </w:r>
            <w:r w:rsidR="004A3CDD" w:rsidRPr="004548F4">
              <w:rPr>
                <w:rFonts w:ascii="Arial" w:hAnsi="Arial" w:cs="Arial"/>
                <w:sz w:val="20"/>
                <w:szCs w:val="20"/>
                <w:lang w:val="it-CH"/>
              </w:rPr>
              <w:t>.</w:t>
            </w:r>
            <w:r w:rsidR="004A3CDD" w:rsidRPr="004548F4">
              <w:rPr>
                <w:rFonts w:ascii="Arial" w:hAnsi="Arial" w:cs="Arial"/>
                <w:sz w:val="20"/>
                <w:szCs w:val="20"/>
                <w:lang w:val="it-CH"/>
              </w:rPr>
              <w:br/>
            </w:r>
          </w:p>
          <w:p w14:paraId="1178783F" w14:textId="77777777" w:rsidR="004A3CDD" w:rsidRPr="004548F4" w:rsidRDefault="00CF5A49" w:rsidP="004A3CDD">
            <w:pPr>
              <w:pStyle w:val="Listenabsatz"/>
              <w:widowControl w:val="0"/>
              <w:numPr>
                <w:ilvl w:val="0"/>
                <w:numId w:val="2"/>
              </w:numPr>
              <w:tabs>
                <w:tab w:val="left" w:pos="2083"/>
                <w:tab w:val="left" w:pos="4750"/>
              </w:tabs>
              <w:autoSpaceDE w:val="0"/>
              <w:autoSpaceDN w:val="0"/>
              <w:adjustRightInd w:val="0"/>
              <w:spacing w:before="120" w:after="120" w:line="240" w:lineRule="auto"/>
              <w:ind w:left="215" w:hanging="221"/>
              <w:rPr>
                <w:rFonts w:ascii="Arial" w:hAnsi="Arial" w:cs="Arial"/>
                <w:sz w:val="20"/>
                <w:szCs w:val="20"/>
                <w:lang w:val="it-CH"/>
              </w:rPr>
            </w:pPr>
            <w:r w:rsidRPr="004548F4">
              <w:rPr>
                <w:rFonts w:ascii="Arial" w:hAnsi="Arial" w:cs="Arial"/>
                <w:sz w:val="20"/>
                <w:szCs w:val="20"/>
                <w:lang w:val="it-CH"/>
              </w:rPr>
              <w:t xml:space="preserve">un test valido della acuità visiva da vicino </w:t>
            </w:r>
            <w:r w:rsidR="00817163" w:rsidRPr="004548F4">
              <w:rPr>
                <w:rFonts w:ascii="Arial" w:hAnsi="Arial" w:cs="Arial"/>
                <w:sz w:val="20"/>
                <w:szCs w:val="20"/>
                <w:lang w:val="it-CH"/>
              </w:rPr>
              <w:t xml:space="preserve"> del </w:t>
            </w:r>
            <w:r w:rsidR="00D52F5E" w:rsidRPr="004548F4">
              <w:rPr>
                <w:rFonts w:ascii="Arial" w:hAnsi="Arial" w:cs="Arial"/>
                <w:sz w:val="20"/>
                <w:szCs w:val="20"/>
                <w:lang w:val="it-CH"/>
              </w:rPr>
              <w:t xml:space="preserve"> </w:t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  <w:lang w:val="it-CH"/>
              </w:rPr>
              <w:instrText xml:space="preserve"> FORMTEXT </w:instrText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  <w:r w:rsidR="00817163" w:rsidRPr="004548F4">
              <w:rPr>
                <w:rFonts w:ascii="Arial" w:hAnsi="Arial" w:cs="Arial"/>
                <w:sz w:val="20"/>
                <w:szCs w:val="20"/>
                <w:lang w:val="it-CH"/>
              </w:rPr>
              <w:t xml:space="preserve"> </w:t>
            </w:r>
            <w:r w:rsidRPr="004548F4">
              <w:rPr>
                <w:rFonts w:ascii="Arial" w:hAnsi="Arial" w:cs="Arial"/>
                <w:sz w:val="20"/>
                <w:szCs w:val="20"/>
                <w:lang w:val="it-CH"/>
              </w:rPr>
              <w:t xml:space="preserve">(non più vecchio di un anno) </w:t>
            </w:r>
            <w:r w:rsidR="00D52F5E" w:rsidRPr="004548F4">
              <w:rPr>
                <w:rFonts w:ascii="Arial" w:hAnsi="Arial" w:cs="Arial"/>
                <w:sz w:val="20"/>
                <w:szCs w:val="20"/>
                <w:lang w:val="it-CH"/>
              </w:rPr>
              <w:t xml:space="preserve">    </w:t>
            </w:r>
            <w:r w:rsidRPr="004548F4">
              <w:rPr>
                <w:rFonts w:ascii="Arial" w:hAnsi="Arial" w:cs="Arial"/>
                <w:sz w:val="20"/>
                <w:szCs w:val="20"/>
                <w:lang w:val="it-CH"/>
              </w:rPr>
              <w:t>e</w:t>
            </w:r>
            <w:r w:rsidR="00817163" w:rsidRPr="004548F4">
              <w:rPr>
                <w:rFonts w:ascii="Arial" w:hAnsi="Arial" w:cs="Arial"/>
                <w:sz w:val="20"/>
                <w:szCs w:val="20"/>
                <w:lang w:val="it-CH"/>
              </w:rPr>
              <w:t xml:space="preserve"> </w:t>
            </w:r>
            <w:r w:rsidRPr="004548F4">
              <w:rPr>
                <w:rFonts w:ascii="Arial" w:hAnsi="Arial" w:cs="Arial"/>
                <w:sz w:val="20"/>
                <w:szCs w:val="20"/>
                <w:lang w:val="it-CH"/>
              </w:rPr>
              <w:t xml:space="preserve">un test valido della percezione del colore </w:t>
            </w:r>
            <w:r w:rsidR="00817163" w:rsidRPr="004548F4">
              <w:rPr>
                <w:rFonts w:ascii="Arial" w:hAnsi="Arial" w:cs="Arial"/>
                <w:sz w:val="20"/>
                <w:szCs w:val="20"/>
                <w:lang w:val="it-CH"/>
              </w:rPr>
              <w:t xml:space="preserve">del </w:t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  <w:lang w:val="it-CH"/>
              </w:rPr>
              <w:instrText xml:space="preserve"> FORMTEXT </w:instrText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="00814D86" w:rsidRPr="004548F4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  <w:r w:rsidR="00817163" w:rsidRPr="004548F4">
              <w:rPr>
                <w:rFonts w:ascii="Arial" w:hAnsi="Arial" w:cs="Arial"/>
                <w:sz w:val="20"/>
                <w:szCs w:val="20"/>
                <w:lang w:val="it-CH"/>
              </w:rPr>
              <w:t xml:space="preserve"> </w:t>
            </w:r>
            <w:r w:rsidRPr="004548F4">
              <w:rPr>
                <w:rFonts w:ascii="Arial" w:hAnsi="Arial" w:cs="Arial"/>
                <w:sz w:val="20"/>
                <w:szCs w:val="20"/>
                <w:lang w:val="it-CH"/>
              </w:rPr>
              <w:t>(non più vecchio di cinque anni)</w:t>
            </w:r>
            <w:r w:rsidR="00817163" w:rsidRPr="004548F4">
              <w:rPr>
                <w:rFonts w:ascii="Arial" w:hAnsi="Arial" w:cs="Arial"/>
                <w:sz w:val="20"/>
                <w:szCs w:val="20"/>
                <w:lang w:val="it-CH"/>
              </w:rPr>
              <w:t xml:space="preserve"> in accordo alle linee guida SGZP-Richtlinie capitolo 5.1 sono disponibili e soddisfatti senza restrizioni. In caso di restrizioni, queste devono essere comunicate e documentate all’ente di certificazione.</w:t>
            </w:r>
          </w:p>
          <w:p w14:paraId="55A9B3E5" w14:textId="77777777" w:rsidR="00992E47" w:rsidRPr="004548F4" w:rsidRDefault="00992E47" w:rsidP="004A3CDD">
            <w:pPr>
              <w:pStyle w:val="Listenabsatz"/>
              <w:widowControl w:val="0"/>
              <w:numPr>
                <w:ilvl w:val="0"/>
                <w:numId w:val="2"/>
              </w:numPr>
              <w:tabs>
                <w:tab w:val="left" w:pos="2083"/>
                <w:tab w:val="left" w:pos="4750"/>
              </w:tabs>
              <w:autoSpaceDE w:val="0"/>
              <w:autoSpaceDN w:val="0"/>
              <w:adjustRightInd w:val="0"/>
              <w:spacing w:before="120" w:after="120" w:line="240" w:lineRule="auto"/>
              <w:ind w:left="215" w:hanging="221"/>
              <w:rPr>
                <w:rFonts w:ascii="Arial" w:hAnsi="Arial" w:cs="Arial"/>
                <w:sz w:val="20"/>
                <w:szCs w:val="20"/>
                <w:lang w:val="it-CH"/>
              </w:rPr>
            </w:pPr>
            <w:r w:rsidRPr="004548F4">
              <w:rPr>
                <w:rFonts w:ascii="Arial" w:hAnsi="Arial" w:cs="Arial"/>
                <w:sz w:val="20"/>
                <w:szCs w:val="20"/>
                <w:lang w:val="it-CH"/>
              </w:rPr>
              <w:t>siano osservate e rispettate le norme d'esame SGZP (vedi pagina 3)</w:t>
            </w:r>
          </w:p>
          <w:p w14:paraId="6A673C12" w14:textId="77777777" w:rsidR="004A3CDD" w:rsidRPr="00817163" w:rsidRDefault="00817163" w:rsidP="004A3CD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814D86">
              <w:rPr>
                <w:rFonts w:ascii="Arial Narrow" w:hAnsi="Arial Narrow" w:cs="Arial"/>
                <w:lang w:val="it-CH"/>
              </w:rPr>
              <w:t>I relativi documenti di prova possono essere richiesti dall’ente certificatore</w:t>
            </w:r>
            <w:r w:rsidR="00D52F5E" w:rsidRPr="00814D86">
              <w:rPr>
                <w:rFonts w:ascii="Arial Narrow" w:hAnsi="Arial Narrow" w:cs="Arial"/>
                <w:lang w:val="it-CH"/>
              </w:rPr>
              <w:t>.</w:t>
            </w:r>
          </w:p>
        </w:tc>
      </w:tr>
      <w:tr w:rsidR="004A3CDD" w14:paraId="169A2BE0" w14:textId="77777777" w:rsidTr="00AD49FB">
        <w:trPr>
          <w:trHeight w:val="340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59E2A81" w14:textId="77777777" w:rsidR="004A3CDD" w:rsidRPr="00717718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de-CH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  <w:t>Fattura</w:t>
            </w:r>
          </w:p>
        </w:tc>
        <w:bookmarkStart w:id="13" w:name="Kontrollkästchen60"/>
        <w:tc>
          <w:tcPr>
            <w:tcW w:w="3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FD170ED" w14:textId="77777777" w:rsidR="004A3CDD" w:rsidRPr="00DC0FB8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13"/>
            <w:r w:rsidRPr="00033286">
              <w:rPr>
                <w:rFonts w:ascii="Arial" w:hAnsi="Arial" w:cs="Arial"/>
                <w:sz w:val="19"/>
                <w:szCs w:val="19"/>
                <w:lang w:val="de-CH"/>
              </w:rPr>
              <w:t xml:space="preserve"> Ditta</w:t>
            </w:r>
          </w:p>
        </w:tc>
        <w:bookmarkStart w:id="14" w:name="Kontrollkästchen19"/>
        <w:tc>
          <w:tcPr>
            <w:tcW w:w="39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E61AAE" w14:textId="77777777" w:rsidR="004A3CDD" w:rsidRPr="00DC0FB8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033286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bookmarkEnd w:id="14"/>
            <w:r w:rsidRPr="00033286">
              <w:rPr>
                <w:rFonts w:ascii="Arial" w:hAnsi="Arial" w:cs="Arial"/>
                <w:sz w:val="19"/>
                <w:szCs w:val="19"/>
                <w:lang w:val="de-CH"/>
              </w:rPr>
              <w:t xml:space="preserve"> Privato</w:t>
            </w:r>
          </w:p>
        </w:tc>
      </w:tr>
      <w:tr w:rsidR="004A3CDD" w14:paraId="361EB224" w14:textId="77777777" w:rsidTr="005E0145">
        <w:trPr>
          <w:trHeight w:val="1834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391FFBA" w14:textId="77777777" w:rsidR="004A3CDD" w:rsidRDefault="00035745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  <w:t>Indirizzo d‘invio</w:t>
            </w:r>
          </w:p>
        </w:tc>
        <w:tc>
          <w:tcPr>
            <w:tcW w:w="3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30C4F43" w14:textId="77777777" w:rsidR="004A3CDD" w:rsidRPr="00035745" w:rsidRDefault="00035745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035745">
              <w:rPr>
                <w:rFonts w:ascii="Arial" w:hAnsi="Arial" w:cs="Arial"/>
                <w:sz w:val="19"/>
                <w:szCs w:val="19"/>
                <w:lang w:val="it-IT"/>
              </w:rPr>
              <w:t>Indirizzo di spedizione</w:t>
            </w:r>
            <w:r w:rsidR="004A3CDD" w:rsidRPr="00035745">
              <w:rPr>
                <w:rFonts w:ascii="Arial" w:hAnsi="Arial" w:cs="Arial"/>
                <w:sz w:val="19"/>
                <w:szCs w:val="19"/>
                <w:lang w:val="it-IT"/>
              </w:rPr>
              <w:t>:</w:t>
            </w:r>
          </w:p>
          <w:p w14:paraId="0A498084" w14:textId="77777777" w:rsidR="004A3CDD" w:rsidRPr="00035745" w:rsidRDefault="004A3CDD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ind w:right="-1352"/>
              <w:rPr>
                <w:rFonts w:ascii="Arial" w:hAnsi="Arial" w:cs="Arial"/>
                <w:sz w:val="19"/>
                <w:szCs w:val="19"/>
                <w:lang w:val="it-IT"/>
              </w:rPr>
            </w:pPr>
          </w:p>
          <w:p w14:paraId="40D40882" w14:textId="77777777" w:rsidR="004A3CDD" w:rsidRPr="00035745" w:rsidRDefault="004A3CDD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ind w:right="-1352"/>
              <w:rPr>
                <w:rFonts w:ascii="Arial" w:hAnsi="Arial" w:cs="Arial"/>
                <w:sz w:val="19"/>
                <w:szCs w:val="19"/>
                <w:lang w:val="it-IT"/>
              </w:rPr>
            </w:pPr>
          </w:p>
          <w:p w14:paraId="21572D10" w14:textId="77777777" w:rsidR="004A3CDD" w:rsidRPr="00035745" w:rsidRDefault="00035745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ind w:right="-1352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035745">
              <w:rPr>
                <w:rFonts w:ascii="Arial" w:hAnsi="Arial" w:cs="Arial"/>
                <w:sz w:val="19"/>
                <w:szCs w:val="19"/>
                <w:lang w:val="it-IT"/>
              </w:rPr>
              <w:t>Ditta</w:t>
            </w:r>
            <w:r w:rsidR="004A3CDD" w:rsidRPr="00035745">
              <w:rPr>
                <w:rFonts w:ascii="Arial" w:hAnsi="Arial" w:cs="Arial"/>
                <w:sz w:val="19"/>
                <w:szCs w:val="19"/>
                <w:lang w:val="it-IT"/>
              </w:rPr>
              <w:t>:</w:t>
            </w:r>
            <w:r w:rsidR="004A3CDD" w:rsidRPr="00035745">
              <w:rPr>
                <w:rFonts w:ascii="Arial" w:hAnsi="Arial" w:cs="Arial"/>
                <w:sz w:val="19"/>
                <w:szCs w:val="19"/>
                <w:lang w:val="it-IT"/>
              </w:rPr>
              <w:tab/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4A3CDD" w:rsidRPr="0003574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FORMTEXT </w:instrTex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2868767C" w14:textId="77777777" w:rsidR="004A3CDD" w:rsidRPr="00035745" w:rsidRDefault="00035745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ind w:right="-1352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035745">
              <w:rPr>
                <w:rFonts w:ascii="Arial" w:hAnsi="Arial" w:cs="Arial"/>
                <w:sz w:val="19"/>
                <w:szCs w:val="19"/>
                <w:lang w:val="it-IT"/>
              </w:rPr>
              <w:t>Nome</w:t>
            </w:r>
            <w:r w:rsidR="004A3CDD" w:rsidRPr="00035745">
              <w:rPr>
                <w:rFonts w:ascii="Arial" w:hAnsi="Arial" w:cs="Arial"/>
                <w:sz w:val="19"/>
                <w:szCs w:val="19"/>
                <w:lang w:val="it-IT"/>
              </w:rPr>
              <w:t>:</w:t>
            </w:r>
            <w:r w:rsidR="004A3CDD" w:rsidRPr="00035745">
              <w:rPr>
                <w:rFonts w:ascii="Arial" w:hAnsi="Arial" w:cs="Arial"/>
                <w:sz w:val="19"/>
                <w:szCs w:val="19"/>
                <w:lang w:val="it-IT"/>
              </w:rPr>
              <w:tab/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4A3CDD" w:rsidRPr="00035745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FORMTEXT </w:instrTex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4A964B50" w14:textId="77777777" w:rsidR="004A3CDD" w:rsidRPr="00DC0FB8" w:rsidRDefault="00035745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ind w:right="-1352"/>
              <w:rPr>
                <w:rFonts w:ascii="Arial" w:hAnsi="Arial" w:cs="Arial"/>
                <w:b/>
                <w:noProof/>
                <w:color w:val="0000FF"/>
                <w:sz w:val="19"/>
                <w:szCs w:val="19"/>
              </w:rPr>
            </w:pPr>
            <w:r w:rsidRPr="00035745">
              <w:rPr>
                <w:rFonts w:ascii="Arial" w:hAnsi="Arial" w:cs="Arial"/>
                <w:sz w:val="19"/>
                <w:szCs w:val="19"/>
                <w:lang w:val="de-CH"/>
              </w:rPr>
              <w:t>Via</w:t>
            </w:r>
            <w:r w:rsidR="004A3CDD" w:rsidRPr="00DC0FB8">
              <w:rPr>
                <w:rFonts w:ascii="Arial" w:hAnsi="Arial" w:cs="Arial"/>
                <w:sz w:val="19"/>
                <w:szCs w:val="19"/>
                <w:lang w:val="de-CH"/>
              </w:rPr>
              <w:t>:</w:t>
            </w:r>
            <w:r w:rsidR="004A3CDD" w:rsidRPr="00DC0FB8">
              <w:rPr>
                <w:rFonts w:ascii="Arial" w:hAnsi="Arial" w:cs="Arial"/>
                <w:sz w:val="19"/>
                <w:szCs w:val="19"/>
                <w:lang w:val="de-CH"/>
              </w:rPr>
              <w:tab/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02D414DB" w14:textId="77777777" w:rsidR="004A3CDD" w:rsidRPr="00DC0FB8" w:rsidRDefault="004A3CDD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ind w:right="-1352"/>
              <w:rPr>
                <w:rFonts w:ascii="Arial" w:hAnsi="Arial" w:cs="Arial"/>
                <w:sz w:val="19"/>
                <w:szCs w:val="19"/>
              </w:rPr>
            </w:pPr>
            <w:r w:rsidRPr="00DC0FB8">
              <w:rPr>
                <w:rFonts w:ascii="Arial" w:hAnsi="Arial" w:cs="Arial"/>
                <w:sz w:val="19"/>
                <w:szCs w:val="19"/>
                <w:lang w:val="de-CH"/>
              </w:rPr>
              <w:tab/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1D30D267" w14:textId="77777777" w:rsidR="004A3CDD" w:rsidRPr="00DC0FB8" w:rsidRDefault="00035745" w:rsidP="005E0145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ind w:right="-1352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035745">
              <w:rPr>
                <w:rFonts w:ascii="Arial" w:hAnsi="Arial" w:cs="Arial"/>
                <w:sz w:val="19"/>
                <w:szCs w:val="19"/>
                <w:lang w:val="de-CH"/>
              </w:rPr>
              <w:t>C.A.P./ Luogo</w:t>
            </w:r>
            <w:r w:rsidR="004A3CDD" w:rsidRPr="00DC0FB8">
              <w:rPr>
                <w:rFonts w:ascii="Arial" w:hAnsi="Arial" w:cs="Arial"/>
                <w:sz w:val="19"/>
                <w:szCs w:val="19"/>
                <w:lang w:val="de-CH"/>
              </w:rPr>
              <w:t>:</w:t>
            </w:r>
            <w:r w:rsidR="004A3CDD" w:rsidRPr="00DC0FB8">
              <w:rPr>
                <w:rFonts w:ascii="Arial" w:hAnsi="Arial" w:cs="Arial"/>
                <w:sz w:val="19"/>
                <w:szCs w:val="19"/>
                <w:lang w:val="de-CH"/>
              </w:rPr>
              <w:tab/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4A3CDD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</w:tc>
        <w:tc>
          <w:tcPr>
            <w:tcW w:w="39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047FC6" w14:textId="77777777" w:rsidR="004A3CDD" w:rsidRPr="00035745" w:rsidRDefault="00035745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035745">
              <w:rPr>
                <w:rFonts w:ascii="Arial" w:hAnsi="Arial" w:cs="Arial"/>
                <w:sz w:val="19"/>
                <w:szCs w:val="19"/>
                <w:lang w:val="it-IT"/>
              </w:rPr>
              <w:t>Indirizzo di fattura</w:t>
            </w:r>
            <w:r w:rsidR="004A3CDD" w:rsidRPr="00035745">
              <w:rPr>
                <w:rFonts w:ascii="Arial" w:hAnsi="Arial" w:cs="Arial"/>
                <w:sz w:val="19"/>
                <w:szCs w:val="19"/>
                <w:lang w:val="it-IT"/>
              </w:rPr>
              <w:br/>
              <w:t>(</w:t>
            </w:r>
            <w:r w:rsidRPr="00035745">
              <w:rPr>
                <w:rFonts w:ascii="Arial" w:hAnsi="Arial" w:cs="Arial"/>
                <w:sz w:val="19"/>
                <w:szCs w:val="19"/>
                <w:lang w:val="it-IT"/>
              </w:rPr>
              <w:t>se diverso</w:t>
            </w:r>
            <w:r w:rsidR="004A3CDD" w:rsidRPr="00035745">
              <w:rPr>
                <w:rFonts w:ascii="Arial" w:hAnsi="Arial" w:cs="Arial"/>
                <w:sz w:val="19"/>
                <w:szCs w:val="19"/>
                <w:lang w:val="it-IT"/>
              </w:rPr>
              <w:t>):</w:t>
            </w:r>
          </w:p>
          <w:p w14:paraId="48A6D547" w14:textId="77777777" w:rsidR="004A3CDD" w:rsidRPr="00035745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</w:p>
          <w:p w14:paraId="4350D27E" w14:textId="77777777" w:rsidR="004A3CDD" w:rsidRPr="00DC0FB8" w:rsidRDefault="004A3CDD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ind w:right="-1352"/>
              <w:rPr>
                <w:rFonts w:ascii="Arial" w:hAnsi="Arial" w:cs="Arial"/>
                <w:sz w:val="19"/>
                <w:szCs w:val="19"/>
              </w:rPr>
            </w:pP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0EA8137A" w14:textId="77777777" w:rsidR="004A3CDD" w:rsidRPr="00DC0FB8" w:rsidRDefault="004A3CDD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ind w:right="-1352"/>
              <w:rPr>
                <w:rFonts w:ascii="Arial" w:hAnsi="Arial" w:cs="Arial"/>
                <w:sz w:val="19"/>
                <w:szCs w:val="19"/>
              </w:rPr>
            </w:pP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60FFF1C8" w14:textId="77777777" w:rsidR="004A3CDD" w:rsidRPr="00DC0FB8" w:rsidRDefault="004A3CDD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ind w:right="-1352"/>
              <w:rPr>
                <w:rFonts w:ascii="Arial" w:hAnsi="Arial" w:cs="Arial"/>
                <w:noProof/>
                <w:color w:val="0000FF"/>
                <w:sz w:val="19"/>
                <w:szCs w:val="19"/>
              </w:rPr>
            </w:pP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55EB63EA" w14:textId="77777777" w:rsidR="004A3CDD" w:rsidRPr="00DC0FB8" w:rsidRDefault="004A3CDD" w:rsidP="004A3CDD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ind w:right="-1352"/>
              <w:rPr>
                <w:rFonts w:ascii="Arial" w:hAnsi="Arial" w:cs="Arial"/>
                <w:sz w:val="19"/>
                <w:szCs w:val="19"/>
              </w:rPr>
            </w:pP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4264F52E" w14:textId="77777777" w:rsidR="004A3CDD" w:rsidRPr="00DC0FB8" w:rsidRDefault="004A3CDD" w:rsidP="005E0145">
            <w:pPr>
              <w:widowControl w:val="0"/>
              <w:tabs>
                <w:tab w:val="left" w:pos="1514"/>
              </w:tabs>
              <w:autoSpaceDE w:val="0"/>
              <w:autoSpaceDN w:val="0"/>
              <w:adjustRightInd w:val="0"/>
              <w:spacing w:after="0" w:line="240" w:lineRule="auto"/>
              <w:ind w:right="-1352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</w:tc>
      </w:tr>
      <w:tr w:rsidR="00AD49FB" w:rsidRPr="004548F4" w14:paraId="175B0128" w14:textId="77777777" w:rsidTr="00D74E6A">
        <w:trPr>
          <w:trHeight w:val="435"/>
        </w:trPr>
        <w:tc>
          <w:tcPr>
            <w:tcW w:w="10372" w:type="dxa"/>
            <w:gridSpan w:val="10"/>
            <w:tcBorders>
              <w:top w:val="single" w:sz="4" w:space="0" w:color="auto"/>
            </w:tcBorders>
            <w:vAlign w:val="center"/>
          </w:tcPr>
          <w:p w14:paraId="52A4CD0B" w14:textId="77777777" w:rsidR="00AD49FB" w:rsidRPr="004A3CDD" w:rsidRDefault="00527100" w:rsidP="00330B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it-IT"/>
              </w:rPr>
            </w:pPr>
            <w:r w:rsidRPr="00527100">
              <w:rPr>
                <w:rFonts w:ascii="Arial" w:hAnsi="Arial" w:cs="Arial"/>
                <w:b/>
                <w:bCs/>
                <w:sz w:val="20"/>
                <w:szCs w:val="20"/>
                <w:lang w:val="it-CH"/>
              </w:rPr>
              <w:t>Per favore leggere le pagine 2 e 3 e firmare</w:t>
            </w:r>
            <w:r w:rsidR="00AD49FB">
              <w:rPr>
                <w:rFonts w:ascii="Arial" w:hAnsi="Arial" w:cs="Arial"/>
                <w:b/>
                <w:bCs/>
                <w:sz w:val="20"/>
                <w:szCs w:val="20"/>
                <w:lang w:val="it-CH"/>
              </w:rPr>
              <w:t>!</w:t>
            </w:r>
          </w:p>
        </w:tc>
      </w:tr>
    </w:tbl>
    <w:p w14:paraId="19480D10" w14:textId="77777777" w:rsidR="00AD49FB" w:rsidRDefault="00AD49FB" w:rsidP="004A3C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lang w:val="it-IT"/>
        </w:rPr>
      </w:pPr>
    </w:p>
    <w:p w14:paraId="7C29D4C2" w14:textId="77777777" w:rsidR="00D74E6A" w:rsidRPr="00D74E6A" w:rsidRDefault="00D74E6A" w:rsidP="00D74E6A">
      <w:pPr>
        <w:rPr>
          <w:rFonts w:ascii="Arial" w:hAnsi="Arial" w:cs="Arial"/>
          <w:sz w:val="20"/>
          <w:szCs w:val="20"/>
          <w:lang w:val="it-IT"/>
        </w:rPr>
        <w:sectPr w:rsidR="00D74E6A" w:rsidRPr="00D74E6A" w:rsidSect="001E6DCF">
          <w:headerReference w:type="default" r:id="rId12"/>
          <w:footerReference w:type="default" r:id="rId13"/>
          <w:headerReference w:type="first" r:id="rId14"/>
          <w:footerReference w:type="first" r:id="rId15"/>
          <w:pgSz w:w="12240" w:h="15840"/>
          <w:pgMar w:top="284" w:right="1418" w:bottom="284" w:left="1418" w:header="294" w:footer="236" w:gutter="0"/>
          <w:cols w:space="720"/>
          <w:noEndnote/>
          <w:titlePg/>
          <w:docGrid w:linePitch="299"/>
        </w:sectPr>
      </w:pPr>
    </w:p>
    <w:tbl>
      <w:tblPr>
        <w:tblW w:w="10523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40"/>
        <w:gridCol w:w="422"/>
        <w:gridCol w:w="2983"/>
        <w:gridCol w:w="509"/>
        <w:gridCol w:w="342"/>
        <w:gridCol w:w="1216"/>
        <w:gridCol w:w="485"/>
        <w:gridCol w:w="2126"/>
      </w:tblGrid>
      <w:tr w:rsidR="004A3CDD" w:rsidRPr="004548F4" w14:paraId="7959D00C" w14:textId="77777777" w:rsidTr="00341762">
        <w:trPr>
          <w:trHeight w:val="419"/>
        </w:trPr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BD40E49" w14:textId="77777777" w:rsidR="004A3CDD" w:rsidRPr="00717718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de-CH"/>
              </w:rPr>
            </w:pPr>
            <w:r w:rsidRPr="004A3CDD">
              <w:rPr>
                <w:rFonts w:ascii="Arial" w:hAnsi="Arial" w:cs="Arial"/>
                <w:b/>
                <w:bCs/>
                <w:lang w:val="de-CH"/>
              </w:rPr>
              <w:lastRenderedPageBreak/>
              <w:t>Luogo / Data / Firme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34F171" w14:textId="77777777" w:rsidR="004A3CDD" w:rsidRPr="00DC0FB8" w:rsidRDefault="004A3CDD" w:rsidP="004A3CDD">
            <w:pPr>
              <w:widowControl w:val="0"/>
              <w:tabs>
                <w:tab w:val="left" w:pos="298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8E5D7B"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  <w:t>Richiedente</w:t>
            </w:r>
          </w:p>
        </w:tc>
        <w:tc>
          <w:tcPr>
            <w:tcW w:w="467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1F5DAF" w14:textId="77777777" w:rsidR="004A3CDD" w:rsidRPr="00814D86" w:rsidRDefault="0057486E" w:rsidP="004A3CDD">
            <w:pPr>
              <w:widowControl w:val="0"/>
              <w:tabs>
                <w:tab w:val="left" w:pos="298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57486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486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FORMCHECKBOX </w:instrText>
            </w:r>
            <w:r w:rsidRPr="0057486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57486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57486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="004A3CDD" w:rsidRPr="00814D86">
              <w:rPr>
                <w:rFonts w:ascii="Arial" w:hAnsi="Arial" w:cs="Arial"/>
                <w:sz w:val="19"/>
                <w:szCs w:val="19"/>
                <w:lang w:val="it-CH"/>
              </w:rPr>
              <w:t xml:space="preserve"> </w:t>
            </w:r>
            <w:r w:rsidR="00817163" w:rsidRPr="00814D86"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  <w:t xml:space="preserve">Superiore o </w:t>
            </w:r>
            <w:r w:rsidRPr="0057486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486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  <w:lang w:val="it-IT"/>
              </w:rPr>
              <w:instrText xml:space="preserve"> FORMCHECKBOX </w:instrText>
            </w:r>
            <w:r w:rsidRPr="0057486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57486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57486E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="004A3CDD" w:rsidRPr="00814D86">
              <w:rPr>
                <w:rFonts w:ascii="Arial" w:hAnsi="Arial" w:cs="Arial"/>
                <w:sz w:val="19"/>
                <w:szCs w:val="19"/>
                <w:lang w:val="it-CH"/>
              </w:rPr>
              <w:t xml:space="preserve"> </w:t>
            </w:r>
            <w:r w:rsidR="004A3CDD" w:rsidRPr="00814D86"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  <w:t xml:space="preserve">Referee </w:t>
            </w:r>
            <w:r w:rsidR="004A3CDD" w:rsidRPr="00814D86"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  <w:br/>
            </w:r>
            <w:r w:rsidR="004A3CDD" w:rsidRPr="00814D86">
              <w:rPr>
                <w:rFonts w:ascii="Arial" w:hAnsi="Arial" w:cs="Arial"/>
                <w:sz w:val="19"/>
                <w:szCs w:val="19"/>
                <w:lang w:val="it-CH"/>
              </w:rPr>
              <w:t>(</w:t>
            </w:r>
            <w:r w:rsidR="004548F4" w:rsidRPr="004548F4">
              <w:rPr>
                <w:rFonts w:ascii="Arial Narrow" w:hAnsi="Arial Narrow" w:cs="Arial"/>
                <w:lang w:val="it-CH"/>
              </w:rPr>
              <w:t>secondo linee guida SGZP, Punto 1.6</w:t>
            </w:r>
            <w:r w:rsidR="004A3CDD" w:rsidRPr="00814D86">
              <w:rPr>
                <w:rFonts w:ascii="Arial" w:hAnsi="Arial" w:cs="Arial"/>
                <w:sz w:val="19"/>
                <w:szCs w:val="19"/>
                <w:lang w:val="it-CH"/>
              </w:rPr>
              <w:t>)</w:t>
            </w:r>
          </w:p>
        </w:tc>
      </w:tr>
      <w:tr w:rsidR="004A3CDD" w:rsidRPr="004548F4" w14:paraId="46DA0BDA" w14:textId="77777777" w:rsidTr="00341762">
        <w:trPr>
          <w:trHeight w:val="964"/>
        </w:trPr>
        <w:tc>
          <w:tcPr>
            <w:tcW w:w="2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58F5586" w14:textId="77777777" w:rsidR="004A3CDD" w:rsidRPr="00817163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</w:pP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09E37" w14:textId="77777777" w:rsidR="004A3CDD" w:rsidRPr="00DC0FB8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</w:pP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49713C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Pr="0049713C">
              <w:rPr>
                <w:rFonts w:ascii="Arial" w:hAnsi="Arial" w:cs="Arial"/>
                <w:b/>
                <w:noProof/>
                <w:color w:val="0000FF"/>
                <w:sz w:val="19"/>
                <w:szCs w:val="19"/>
              </w:rPr>
              <w:tab/>
            </w:r>
          </w:p>
        </w:tc>
        <w:tc>
          <w:tcPr>
            <w:tcW w:w="4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28815" w14:textId="77777777" w:rsidR="004A3CDD" w:rsidRPr="004A3CDD" w:rsidRDefault="004A3CDD" w:rsidP="004A3CDD">
            <w:pPr>
              <w:widowControl w:val="0"/>
              <w:tabs>
                <w:tab w:val="left" w:pos="3615"/>
              </w:tabs>
              <w:autoSpaceDE w:val="0"/>
              <w:autoSpaceDN w:val="0"/>
              <w:adjustRightInd w:val="0"/>
              <w:spacing w:after="120" w:line="240" w:lineRule="auto"/>
              <w:rPr>
                <w:rFonts w:ascii="Arial" w:hAnsi="Arial" w:cs="Arial"/>
                <w:noProof/>
                <w:color w:val="0000FF"/>
                <w:sz w:val="19"/>
                <w:szCs w:val="19"/>
                <w:highlight w:val="yellow"/>
              </w:rPr>
            </w:pPr>
            <w:r w:rsidRPr="004A3CDD">
              <w:rPr>
                <w:rFonts w:ascii="Arial" w:hAnsi="Arial" w:cs="Arial"/>
                <w:noProof/>
                <w:color w:val="0000FF"/>
                <w:sz w:val="19"/>
                <w:szCs w:val="19"/>
                <w:highlight w:val="yellow"/>
              </w:rPr>
              <w:br/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814D86" w:rsidRPr="00CF5A49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  <w:p w14:paraId="353B813F" w14:textId="77777777" w:rsidR="004A3CDD" w:rsidRPr="00814D86" w:rsidRDefault="00817163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</w:pPr>
            <w:r w:rsidRPr="00814D86">
              <w:rPr>
                <w:rFonts w:ascii="Arial" w:hAnsi="Arial" w:cs="Arial"/>
                <w:sz w:val="19"/>
                <w:szCs w:val="19"/>
                <w:lang w:val="it-CH"/>
              </w:rPr>
              <w:t>N° di certificato CND del R</w:t>
            </w:r>
            <w:r w:rsidR="004A3CDD" w:rsidRPr="00814D86">
              <w:rPr>
                <w:rFonts w:ascii="Arial" w:hAnsi="Arial" w:cs="Arial"/>
                <w:sz w:val="19"/>
                <w:szCs w:val="19"/>
                <w:lang w:val="it-CH"/>
              </w:rPr>
              <w:t>eferee:</w:t>
            </w:r>
            <w:r w:rsidR="004A3CDD" w:rsidRPr="00814D86">
              <w:rPr>
                <w:rFonts w:ascii="Arial Narrow" w:hAnsi="Arial Narrow" w:cs="Arial"/>
                <w:sz w:val="19"/>
                <w:szCs w:val="19"/>
                <w:lang w:val="it-CH"/>
              </w:rPr>
              <w:t xml:space="preserve"> </w:t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814D86" w:rsidRPr="00CF5A49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  <w:lang w:val="it-CH"/>
              </w:rPr>
              <w:instrText xml:space="preserve"> FORMTEXT </w:instrText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="00814D86" w:rsidRPr="00DC0FB8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</w:tc>
      </w:tr>
      <w:tr w:rsidR="004A3CDD" w:rsidRPr="004548F4" w14:paraId="0DE63097" w14:textId="77777777" w:rsidTr="00341762">
        <w:trPr>
          <w:trHeight w:val="237"/>
        </w:trPr>
        <w:tc>
          <w:tcPr>
            <w:tcW w:w="105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6058C5A" w14:textId="77777777" w:rsidR="004A3CDD" w:rsidRPr="00D52F5E" w:rsidRDefault="004A3CDD" w:rsidP="004A3C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</w:pPr>
            <w:r w:rsidRPr="00D52F5E"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  <w:t>Compilare dal delegato all’esame (</w:t>
            </w:r>
            <w:r w:rsidR="00817163" w:rsidRPr="00814D86"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  <w:t xml:space="preserve">se rinnovo tramite </w:t>
            </w:r>
            <w:r w:rsidR="0056623B" w:rsidRPr="0056623B"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  <w:t>esame pratico</w:t>
            </w:r>
            <w:r w:rsidRPr="00D52F5E"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  <w:t xml:space="preserve">) </w:t>
            </w:r>
          </w:p>
        </w:tc>
      </w:tr>
      <w:tr w:rsidR="00BD3E68" w14:paraId="10508E46" w14:textId="77777777" w:rsidTr="00341762">
        <w:trPr>
          <w:trHeight w:val="315"/>
        </w:trPr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2E2C6CE" w14:textId="77777777" w:rsidR="00BD3E68" w:rsidRPr="00DC0FB8" w:rsidRDefault="00BD3E68" w:rsidP="00BD3E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de-CH"/>
              </w:rPr>
            </w:pPr>
            <w:r w:rsidRPr="004A3CDD">
              <w:rPr>
                <w:rFonts w:ascii="Arial" w:hAnsi="Arial" w:cs="Arial"/>
                <w:b/>
                <w:bCs/>
                <w:lang w:val="de-CH"/>
              </w:rPr>
              <w:t>Decisione</w:t>
            </w:r>
          </w:p>
        </w:tc>
        <w:tc>
          <w:tcPr>
            <w:tcW w:w="3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0F19E48" w14:textId="77777777" w:rsidR="00BD3E68" w:rsidRPr="00BD3E68" w:rsidRDefault="00527100" w:rsidP="00BD3E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527100">
              <w:rPr>
                <w:rFonts w:ascii="Arial" w:hAnsi="Arial" w:cs="Arial"/>
                <w:lang w:val="it-CH"/>
              </w:rPr>
              <w:t>L’esame pratico è stato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521B01" w14:textId="77777777" w:rsidR="00BD3E68" w:rsidRPr="00DC0FB8" w:rsidRDefault="00BD3E68" w:rsidP="00BD3E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>
              <w:rPr>
                <w:rFonts w:ascii="Wingdings 2" w:hAnsi="Wingdings 2" w:cs="Wingdings 2"/>
                <w:lang w:val="de-CH"/>
              </w:rPr>
              <w:t></w:t>
            </w:r>
            <w:r>
              <w:rPr>
                <w:rFonts w:ascii="Arial" w:hAnsi="Arial" w:cs="Arial"/>
                <w:lang w:val="de-CH"/>
              </w:rPr>
              <w:t xml:space="preserve"> superato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E2CFF3" w14:textId="77777777" w:rsidR="00BD3E68" w:rsidRPr="00DC0FB8" w:rsidRDefault="00BD3E68" w:rsidP="00BD3E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>
              <w:rPr>
                <w:rFonts w:ascii="Wingdings 2" w:hAnsi="Wingdings 2" w:cs="Wingdings 2"/>
                <w:lang w:val="de-CH"/>
              </w:rPr>
              <w:t></w:t>
            </w:r>
            <w:r>
              <w:rPr>
                <w:rFonts w:ascii="Arial" w:hAnsi="Arial" w:cs="Arial"/>
                <w:lang w:val="de-CH"/>
              </w:rPr>
              <w:t xml:space="preserve"> non superato</w:t>
            </w:r>
          </w:p>
        </w:tc>
      </w:tr>
      <w:tr w:rsidR="00BD3E68" w14:paraId="15A5CDFE" w14:textId="77777777" w:rsidTr="00341762">
        <w:trPr>
          <w:trHeight w:val="377"/>
        </w:trPr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D6EC39B" w14:textId="77777777" w:rsidR="00BD3E68" w:rsidRPr="00DC0FB8" w:rsidRDefault="00BD3E68" w:rsidP="00BD3E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de-CH"/>
              </w:rPr>
            </w:pPr>
            <w:r w:rsidRPr="008E5D7B">
              <w:rPr>
                <w:rFonts w:ascii="Arial" w:hAnsi="Arial" w:cs="Arial"/>
                <w:b/>
                <w:bCs/>
                <w:lang w:val="de-CH"/>
              </w:rPr>
              <w:t>Luogo / Data /</w:t>
            </w:r>
            <w:r>
              <w:rPr>
                <w:rFonts w:ascii="Arial" w:hAnsi="Arial" w:cs="Arial"/>
                <w:b/>
                <w:bCs/>
                <w:lang w:val="de-CH"/>
              </w:rPr>
              <w:t xml:space="preserve"> </w:t>
            </w:r>
            <w:r w:rsidRPr="008E5D7B">
              <w:rPr>
                <w:rFonts w:ascii="Arial" w:hAnsi="Arial" w:cs="Arial"/>
                <w:b/>
                <w:bCs/>
                <w:lang w:val="de-CH"/>
              </w:rPr>
              <w:t>Firm</w:t>
            </w:r>
            <w:r w:rsidR="00080AF3">
              <w:rPr>
                <w:rFonts w:ascii="Arial" w:hAnsi="Arial" w:cs="Arial"/>
                <w:b/>
                <w:bCs/>
                <w:lang w:val="de-CH"/>
              </w:rPr>
              <w:t>a</w:t>
            </w:r>
          </w:p>
        </w:tc>
        <w:tc>
          <w:tcPr>
            <w:tcW w:w="766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5309A5" w14:textId="77777777" w:rsidR="00BD3E68" w:rsidRPr="00DC0FB8" w:rsidRDefault="00BD3E68" w:rsidP="00BD3E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</w:tr>
      <w:tr w:rsidR="00BD3E68" w:rsidRPr="004548F4" w14:paraId="63B3D9A6" w14:textId="77777777" w:rsidTr="00341762">
        <w:trPr>
          <w:trHeight w:val="283"/>
        </w:trPr>
        <w:tc>
          <w:tcPr>
            <w:tcW w:w="105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4DC54F4" w14:textId="77777777" w:rsidR="00BD3E68" w:rsidRPr="004A3CDD" w:rsidRDefault="00BD3E68" w:rsidP="00BD3E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</w:pPr>
            <w:r w:rsidRPr="004A3CDD">
              <w:rPr>
                <w:rFonts w:ascii="Arial" w:hAnsi="Arial" w:cs="Arial"/>
                <w:b/>
                <w:bCs/>
                <w:sz w:val="19"/>
                <w:szCs w:val="19"/>
                <w:lang w:val="it-IT"/>
              </w:rPr>
              <w:t>Compilare dal delegato alla certificazione</w:t>
            </w:r>
          </w:p>
        </w:tc>
      </w:tr>
      <w:tr w:rsidR="00BD3E68" w14:paraId="019F68E4" w14:textId="77777777" w:rsidTr="00341762">
        <w:trPr>
          <w:trHeight w:val="345"/>
        </w:trPr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5B19A50" w14:textId="77777777" w:rsidR="00BD3E68" w:rsidRPr="00DC0FB8" w:rsidRDefault="00BD3E68" w:rsidP="00BD3E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de-CH"/>
              </w:rPr>
            </w:pPr>
            <w:r w:rsidRPr="004A3CDD">
              <w:rPr>
                <w:rFonts w:ascii="Arial" w:hAnsi="Arial" w:cs="Arial"/>
                <w:b/>
                <w:bCs/>
                <w:lang w:val="de-CH"/>
              </w:rPr>
              <w:t>Decisione</w:t>
            </w:r>
          </w:p>
        </w:tc>
        <w:tc>
          <w:tcPr>
            <w:tcW w:w="3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799CD9" w14:textId="77777777" w:rsidR="00BD3E68" w:rsidRPr="004A3CDD" w:rsidRDefault="00527100" w:rsidP="00BD3E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it-IT"/>
              </w:rPr>
            </w:pPr>
            <w:r w:rsidRPr="00527100">
              <w:rPr>
                <w:rFonts w:ascii="Arial" w:hAnsi="Arial" w:cs="Arial"/>
                <w:sz w:val="19"/>
                <w:szCs w:val="19"/>
                <w:lang w:val="it-CH"/>
              </w:rPr>
              <w:t>Le condizioni per la certificazione sono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82E3A3" w14:textId="77777777" w:rsidR="00BD3E68" w:rsidRPr="00DC0FB8" w:rsidRDefault="00BD3E68" w:rsidP="00BD3E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8E5D7B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D7B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8E5D7B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8E5D7B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8E5D7B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Pr="008E5D7B">
              <w:rPr>
                <w:rFonts w:ascii="Arial" w:hAnsi="Arial" w:cs="Arial"/>
                <w:sz w:val="19"/>
                <w:szCs w:val="19"/>
                <w:lang w:val="de-CH"/>
              </w:rPr>
              <w:t xml:space="preserve"> soddisfatte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639D89" w14:textId="77777777" w:rsidR="00BD3E68" w:rsidRPr="00DC0FB8" w:rsidRDefault="00BD3E68" w:rsidP="00BD3E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8E5D7B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D7B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instrText xml:space="preserve"> FORMCHECKBOX </w:instrText>
            </w:r>
            <w:r w:rsidRPr="008E5D7B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</w:r>
            <w:r w:rsidRPr="008E5D7B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8E5D7B">
              <w:rPr>
                <w:rFonts w:ascii="Arial" w:hAnsi="Arial" w:cs="Arial"/>
                <w:b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  <w:r w:rsidRPr="008E5D7B">
              <w:rPr>
                <w:rFonts w:ascii="Arial" w:hAnsi="Arial" w:cs="Arial"/>
                <w:sz w:val="19"/>
                <w:szCs w:val="19"/>
                <w:lang w:val="de-CH"/>
              </w:rPr>
              <w:t xml:space="preserve"> non soddisfatte</w:t>
            </w:r>
          </w:p>
        </w:tc>
      </w:tr>
      <w:tr w:rsidR="00BD3E68" w14:paraId="4C4D0772" w14:textId="77777777" w:rsidTr="00341762">
        <w:trPr>
          <w:trHeight w:val="391"/>
        </w:trPr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B879751" w14:textId="77777777" w:rsidR="00BD3E68" w:rsidRPr="00DC0FB8" w:rsidRDefault="00BD3E68" w:rsidP="00BD3E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de-CH"/>
              </w:rPr>
            </w:pPr>
            <w:r w:rsidRPr="008E5D7B">
              <w:rPr>
                <w:rFonts w:ascii="Arial" w:hAnsi="Arial" w:cs="Arial"/>
                <w:b/>
                <w:bCs/>
                <w:lang w:val="de-CH"/>
              </w:rPr>
              <w:t>Luogo / Data /</w:t>
            </w:r>
            <w:r>
              <w:rPr>
                <w:rFonts w:ascii="Arial" w:hAnsi="Arial" w:cs="Arial"/>
                <w:b/>
                <w:bCs/>
                <w:lang w:val="de-CH"/>
              </w:rPr>
              <w:t xml:space="preserve"> </w:t>
            </w:r>
            <w:r w:rsidRPr="008E5D7B">
              <w:rPr>
                <w:rFonts w:ascii="Arial" w:hAnsi="Arial" w:cs="Arial"/>
                <w:b/>
                <w:bCs/>
                <w:lang w:val="de-CH"/>
              </w:rPr>
              <w:t>Firm</w:t>
            </w:r>
            <w:r w:rsidR="00080AF3">
              <w:rPr>
                <w:rFonts w:ascii="Arial" w:hAnsi="Arial" w:cs="Arial"/>
                <w:b/>
                <w:bCs/>
                <w:lang w:val="de-CH"/>
              </w:rPr>
              <w:t>a</w:t>
            </w:r>
          </w:p>
        </w:tc>
        <w:tc>
          <w:tcPr>
            <w:tcW w:w="76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4E9DF" w14:textId="77777777" w:rsidR="00BD3E68" w:rsidRPr="00DC0FB8" w:rsidRDefault="00BD3E68" w:rsidP="00BD3E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</w:tr>
    </w:tbl>
    <w:p w14:paraId="42238EEF" w14:textId="77777777" w:rsidR="008F269F" w:rsidRPr="004A3CDD" w:rsidRDefault="008F269F" w:rsidP="001E6DC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  <w:lang w:val="de-CH"/>
        </w:rPr>
      </w:pPr>
    </w:p>
    <w:tbl>
      <w:tblPr>
        <w:tblW w:w="10457" w:type="dxa"/>
        <w:tblInd w:w="-3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4"/>
        <w:gridCol w:w="3208"/>
        <w:gridCol w:w="1616"/>
        <w:gridCol w:w="4375"/>
        <w:gridCol w:w="914"/>
      </w:tblGrid>
      <w:tr w:rsidR="004A3CDD" w14:paraId="545AB0BB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92F3D97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</w:pPr>
            <w:r w:rsidRPr="004A3CDD"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  <w:t>Accetto che,</w:t>
            </w:r>
          </w:p>
        </w:tc>
      </w:tr>
      <w:tr w:rsidR="004A3CDD" w:rsidRPr="004548F4" w14:paraId="0B83769C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63ADED6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 xml:space="preserve">dati personali, come nome, </w:t>
            </w:r>
            <w:r w:rsidR="004548F4" w:rsidRPr="004548F4">
              <w:rPr>
                <w:rFonts w:ascii="Arial" w:hAnsi="Arial" w:cs="Arial"/>
                <w:sz w:val="19"/>
                <w:szCs w:val="19"/>
                <w:lang w:val="it-CH"/>
              </w:rPr>
              <w:t>data di nascita</w:t>
            </w: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>, indirizzo e dati di certificazione siano registrati elettronicamente</w:t>
            </w:r>
          </w:p>
        </w:tc>
      </w:tr>
      <w:tr w:rsidR="004A3CDD" w:rsidRPr="004548F4" w14:paraId="76C2F338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D6A015C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>e che nome, luogo di residenza come pure informazioni riguardante la certificazione possano essere pubblicate.</w:t>
            </w:r>
          </w:p>
        </w:tc>
      </w:tr>
      <w:tr w:rsidR="004A3CDD" w:rsidRPr="004548F4" w14:paraId="19423F82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FF9B284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  <w:t>Dichiaro la mia concordanza su</w:t>
            </w:r>
          </w:p>
        </w:tc>
      </w:tr>
      <w:tr w:rsidR="004A3CDD" w:rsidRPr="004548F4" w14:paraId="7B301830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D8B11A1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 xml:space="preserve"> condizioni rilevanti del programma di certificazione secondo il QHB dell’ ASPND</w:t>
            </w:r>
          </w:p>
        </w:tc>
      </w:tr>
      <w:tr w:rsidR="004A3CDD" w:rsidRPr="004548F4" w14:paraId="13C8E3EB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F1CED4F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>ambito di applicazione per la certificazione.</w:t>
            </w:r>
          </w:p>
        </w:tc>
      </w:tr>
      <w:tr w:rsidR="004A3CDD" w:rsidRPr="004548F4" w14:paraId="4C10259C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CDC575C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b/>
                <w:bCs/>
                <w:sz w:val="19"/>
                <w:szCs w:val="19"/>
                <w:lang w:val="it-CH"/>
              </w:rPr>
              <w:t>Assicuro di comunicare per iscritto all’ ASPND se,</w:t>
            </w:r>
          </w:p>
        </w:tc>
      </w:tr>
      <w:tr w:rsidR="004A3CDD" w:rsidRPr="004548F4" w14:paraId="170BD074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27FAC90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>le informazioni sul certificato sono errate,</w:t>
            </w:r>
          </w:p>
        </w:tc>
      </w:tr>
      <w:tr w:rsidR="004A3CDD" w:rsidRPr="004548F4" w14:paraId="6FCF4FFF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B48B833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>non soddisfo più le condizioni necessarie per la certificazione</w:t>
            </w:r>
          </w:p>
        </w:tc>
      </w:tr>
      <w:tr w:rsidR="004A3CDD" w:rsidRPr="004548F4" w14:paraId="5B239A0C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F3CD0CF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>le mie informazioni rilevanti per la certificazione devono essere cambiate</w:t>
            </w:r>
          </w:p>
        </w:tc>
      </w:tr>
      <w:tr w:rsidR="004A3CDD" w14:paraId="59FB6AD6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FD99A25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</w:pPr>
            <w:r w:rsidRPr="004A3CDD"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  <w:t>Assicuro che</w:t>
            </w:r>
          </w:p>
        </w:tc>
      </w:tr>
      <w:tr w:rsidR="004A3CDD" w:rsidRPr="004548F4" w14:paraId="001E31DF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D3E7514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>la certificazione non sarà usat</w:t>
            </w:r>
            <w:r w:rsidR="00080AF3">
              <w:rPr>
                <w:rFonts w:ascii="Arial" w:hAnsi="Arial" w:cs="Arial"/>
                <w:sz w:val="19"/>
                <w:szCs w:val="19"/>
                <w:lang w:val="it-CH"/>
              </w:rPr>
              <w:t>a</w:t>
            </w: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 xml:space="preserve"> in un modo che potrebbe gettare discredito sull’ organismo di certificazione</w:t>
            </w:r>
          </w:p>
        </w:tc>
      </w:tr>
      <w:tr w:rsidR="004A3CDD" w:rsidRPr="004548F4" w14:paraId="45A01BCA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16BF4EE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>a seguito di sospensione o ritiro della certificazione tutti i riferimenti alla certificazione stessa saranno rimossi e che in caso di ritiro il certificato stesso sarà ritornato, così come sia il datore di lavoro, sia le parti interessate saranno immediatamente informate,</w:t>
            </w:r>
          </w:p>
        </w:tc>
      </w:tr>
      <w:tr w:rsidR="004A3CDD" w:rsidRPr="004548F4" w14:paraId="6300DDC2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A56E7A1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>i certificati non saranno usati in un modo abusivo.</w:t>
            </w:r>
          </w:p>
        </w:tc>
      </w:tr>
      <w:tr w:rsidR="004A3CDD" w:rsidRPr="004548F4" w14:paraId="76BBD8DE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3484640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>in ogni momento durante la mia attività di controllore sarà a disposizione un certificato di capacità visiva valido e</w:t>
            </w:r>
          </w:p>
        </w:tc>
      </w:tr>
      <w:tr w:rsidR="004A3CDD" w:rsidRPr="004548F4" w14:paraId="675F5C15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F7BB1C4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>la mia continuità operativa annuale è gestita e documentata</w:t>
            </w:r>
          </w:p>
        </w:tc>
      </w:tr>
      <w:tr w:rsidR="004A3CDD" w14:paraId="04F847BE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05C6E17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</w:pPr>
            <w:r w:rsidRPr="004A3CDD"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  <w:t>Accetto</w:t>
            </w:r>
          </w:p>
        </w:tc>
      </w:tr>
      <w:tr w:rsidR="004A3CDD" w:rsidRPr="004548F4" w14:paraId="43480C0A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3E50044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>di rispettare le norme di etica professionale per il personale ASPND secondo QHB, finché sono un portatore di un certificato dell‘ ASPND.</w:t>
            </w:r>
          </w:p>
        </w:tc>
      </w:tr>
      <w:tr w:rsidR="004A3CDD" w14:paraId="0B62B8D4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E02C595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</w:pPr>
            <w:r w:rsidRPr="004A3CDD"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  <w:t>Accetto che</w:t>
            </w:r>
          </w:p>
        </w:tc>
      </w:tr>
      <w:tr w:rsidR="004A3CDD" w:rsidRPr="004548F4" w14:paraId="2DD3AA8F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5594C5E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 xml:space="preserve">l’organismo di certificazione dell‘ASPND rimane l’unico proprietario dei certificati </w:t>
            </w:r>
          </w:p>
        </w:tc>
      </w:tr>
      <w:tr w:rsidR="004A3CDD" w:rsidRPr="004548F4" w14:paraId="224302E9" w14:textId="77777777" w:rsidTr="00EF68FF">
        <w:trPr>
          <w:trHeight w:val="340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C4305D2" w14:textId="77777777" w:rsidR="004A3CDD" w:rsidRPr="004A3CDD" w:rsidRDefault="004A3CDD" w:rsidP="00EF68FF">
            <w:pPr>
              <w:pStyle w:val="Listenabsatz1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it-CH"/>
              </w:rPr>
              <w:t>l‘ASPND ha il diritto di annullare un certificato ricevuto se non rispetto queste regole come sopra esposto.</w:t>
            </w:r>
          </w:p>
        </w:tc>
      </w:tr>
      <w:tr w:rsidR="004A3CDD" w:rsidRPr="004548F4" w14:paraId="6DD3A1CC" w14:textId="77777777" w:rsidTr="004A3CDD">
        <w:trPr>
          <w:trHeight w:val="109"/>
        </w:trPr>
        <w:tc>
          <w:tcPr>
            <w:tcW w:w="10457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FD37244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</w:p>
        </w:tc>
      </w:tr>
      <w:tr w:rsidR="004A3CDD" w14:paraId="3BAFE155" w14:textId="77777777" w:rsidTr="00EF68FF">
        <w:trPr>
          <w:trHeight w:val="340"/>
        </w:trPr>
        <w:tc>
          <w:tcPr>
            <w:tcW w:w="3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AF2FC21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9"/>
                <w:szCs w:val="19"/>
                <w:lang w:val="it-CH"/>
              </w:rPr>
            </w:pPr>
          </w:p>
        </w:tc>
        <w:tc>
          <w:tcPr>
            <w:tcW w:w="320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14:paraId="06BF62EC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4A3CDD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4A3CDD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instrText xml:space="preserve"> FORMTEXT </w:instrText>
            </w:r>
            <w:r w:rsidRPr="004A3CDD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</w:r>
            <w:r w:rsidRPr="004A3CDD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separate"/>
            </w:r>
            <w:r w:rsidRPr="004A3CDD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4A3CDD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4A3CDD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4A3CDD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4A3CDD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t> </w:t>
            </w:r>
            <w:r w:rsidRPr="004A3CDD">
              <w:rPr>
                <w:rFonts w:ascii="Arial" w:hAnsi="Arial" w:cs="Arial"/>
                <w:noProof/>
                <w:color w:val="0000FF"/>
                <w:sz w:val="19"/>
                <w:szCs w:val="19"/>
                <w:highlight w:val="lightGray"/>
              </w:rPr>
              <w:fldChar w:fldCharType="end"/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429E9E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  <w:tc>
          <w:tcPr>
            <w:tcW w:w="437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14:paraId="51CC1E04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EA85ACB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</w:tr>
      <w:tr w:rsidR="004A3CDD" w14:paraId="44C0ED91" w14:textId="77777777" w:rsidTr="00341762">
        <w:trPr>
          <w:trHeight w:val="340"/>
        </w:trPr>
        <w:tc>
          <w:tcPr>
            <w:tcW w:w="3552" w:type="dxa"/>
            <w:gridSpan w:val="2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5644D92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</w:pPr>
            <w:r w:rsidRPr="004A3CDD"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  <w:t>Luogo, Data</w:t>
            </w: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400D61F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  <w:tc>
          <w:tcPr>
            <w:tcW w:w="5289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3F23354F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</w:pPr>
            <w:r w:rsidRPr="004A3CDD">
              <w:rPr>
                <w:rFonts w:ascii="Arial" w:hAnsi="Arial" w:cs="Arial"/>
                <w:b/>
                <w:bCs/>
                <w:sz w:val="19"/>
                <w:szCs w:val="19"/>
                <w:lang w:val="de-CH"/>
              </w:rPr>
              <w:t>Firma del richiedente</w:t>
            </w:r>
          </w:p>
        </w:tc>
      </w:tr>
      <w:tr w:rsidR="004A3CDD" w14:paraId="69FB6FCE" w14:textId="77777777" w:rsidTr="00341762">
        <w:trPr>
          <w:trHeight w:val="193"/>
        </w:trPr>
        <w:tc>
          <w:tcPr>
            <w:tcW w:w="35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866B3A9" w14:textId="77777777" w:rsidR="00341762" w:rsidRPr="004A3CDD" w:rsidRDefault="00341762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7072805" w14:textId="77777777" w:rsidR="004A3CDD" w:rsidRPr="004A3CDD" w:rsidRDefault="004A3CDD" w:rsidP="00EF6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9"/>
                <w:szCs w:val="19"/>
                <w:lang w:val="de-CH"/>
              </w:rPr>
            </w:pPr>
          </w:p>
        </w:tc>
        <w:tc>
          <w:tcPr>
            <w:tcW w:w="52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97288C" w14:textId="77777777" w:rsidR="004A3CDD" w:rsidRPr="004A3CDD" w:rsidRDefault="004A3CDD" w:rsidP="003417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 w:hanging="567"/>
              <w:jc w:val="both"/>
              <w:rPr>
                <w:rFonts w:ascii="Arial" w:hAnsi="Arial" w:cs="Arial"/>
                <w:sz w:val="19"/>
                <w:szCs w:val="19"/>
                <w:lang w:val="de-CH"/>
              </w:rPr>
            </w:pPr>
            <w:r w:rsidRPr="004A3CDD">
              <w:rPr>
                <w:rFonts w:ascii="Arial" w:hAnsi="Arial" w:cs="Arial"/>
                <w:sz w:val="19"/>
                <w:szCs w:val="19"/>
                <w:lang w:val="de-CH"/>
              </w:rPr>
              <w:t>(persona da certificare)</w:t>
            </w:r>
          </w:p>
        </w:tc>
      </w:tr>
    </w:tbl>
    <w:p w14:paraId="6DFD0FB8" w14:textId="77777777" w:rsidR="00992E47" w:rsidRDefault="00992E47" w:rsidP="004A3C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  <w:lang w:val="de-CH"/>
        </w:rPr>
      </w:pPr>
    </w:p>
    <w:p w14:paraId="2050F68A" w14:textId="77777777" w:rsidR="00992E47" w:rsidRDefault="00992E47">
      <w:pPr>
        <w:spacing w:after="0" w:line="240" w:lineRule="auto"/>
        <w:rPr>
          <w:rFonts w:ascii="Times New Roman" w:hAnsi="Times New Roman"/>
          <w:sz w:val="16"/>
          <w:szCs w:val="16"/>
          <w:lang w:val="de-CH"/>
        </w:rPr>
      </w:pPr>
      <w:r>
        <w:rPr>
          <w:rFonts w:ascii="Times New Roman" w:hAnsi="Times New Roman"/>
          <w:sz w:val="16"/>
          <w:szCs w:val="16"/>
          <w:lang w:val="de-CH"/>
        </w:rPr>
        <w:br w:type="page"/>
      </w:r>
    </w:p>
    <w:p w14:paraId="5D0EC6CD" w14:textId="77777777" w:rsidR="00992E47" w:rsidRDefault="00992E47" w:rsidP="00992E47">
      <w:pPr>
        <w:spacing w:after="0" w:line="240" w:lineRule="auto"/>
        <w:rPr>
          <w:rFonts w:ascii="Arial Narrow" w:hAnsi="Arial Narrow"/>
          <w:b/>
          <w:bCs/>
          <w:sz w:val="32"/>
          <w:szCs w:val="32"/>
          <w:lang w:val="it-IT"/>
        </w:rPr>
      </w:pPr>
      <w:r w:rsidRPr="008B3C5E">
        <w:rPr>
          <w:rFonts w:ascii="Arial Narrow" w:hAnsi="Arial Narrow"/>
          <w:b/>
          <w:bCs/>
          <w:sz w:val="32"/>
          <w:szCs w:val="32"/>
          <w:lang w:val="it-IT"/>
        </w:rPr>
        <w:lastRenderedPageBreak/>
        <w:t xml:space="preserve">Regolamento esame </w:t>
      </w:r>
      <w:r>
        <w:rPr>
          <w:rFonts w:ascii="Arial Narrow" w:hAnsi="Arial Narrow"/>
          <w:b/>
          <w:bCs/>
          <w:sz w:val="32"/>
          <w:szCs w:val="32"/>
          <w:lang w:val="it-IT"/>
        </w:rPr>
        <w:t>ASPND</w:t>
      </w:r>
      <w:r w:rsidRPr="008B3C5E">
        <w:rPr>
          <w:rFonts w:ascii="Arial Narrow" w:hAnsi="Arial Narrow"/>
          <w:b/>
          <w:bCs/>
          <w:sz w:val="32"/>
          <w:szCs w:val="32"/>
          <w:lang w:val="it-IT"/>
        </w:rPr>
        <w:t>:</w:t>
      </w:r>
    </w:p>
    <w:p w14:paraId="1AED88EE" w14:textId="77777777" w:rsidR="00992E47" w:rsidRPr="008B3C5E" w:rsidRDefault="00992E47" w:rsidP="00992E47">
      <w:pPr>
        <w:spacing w:after="0" w:line="240" w:lineRule="auto"/>
        <w:rPr>
          <w:rFonts w:ascii="Arial Narrow" w:hAnsi="Arial Narrow"/>
          <w:b/>
          <w:bCs/>
          <w:sz w:val="32"/>
          <w:szCs w:val="32"/>
          <w:lang w:val="it-IT"/>
        </w:rPr>
      </w:pPr>
    </w:p>
    <w:p w14:paraId="25AADFDD" w14:textId="77777777" w:rsidR="00992E47" w:rsidRPr="008B3C5E" w:rsidRDefault="00992E47" w:rsidP="00992E47">
      <w:pPr>
        <w:pStyle w:val="Listenabsatz"/>
        <w:numPr>
          <w:ilvl w:val="0"/>
          <w:numId w:val="3"/>
        </w:numPr>
        <w:spacing w:after="0" w:line="240" w:lineRule="auto"/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Qualora il candidato non si ritenga idoneo a sostenere l'esame, ciò dovrà essere comunicato agli esperti prima dell'esame. In questo caso l'esame si considera non sostenuto</w:t>
      </w:r>
    </w:p>
    <w:p w14:paraId="275AED1D" w14:textId="77777777" w:rsidR="00992E47" w:rsidRPr="008B3C5E" w:rsidRDefault="00992E47" w:rsidP="00992E47">
      <w:pPr>
        <w:pStyle w:val="Listenabsatz"/>
        <w:numPr>
          <w:ilvl w:val="0"/>
          <w:numId w:val="3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Non sono ammessi dispositivi mobili (telefono, smartwatch, occhiali smart, SMS e foto). Tutti i dispositivi devono essere spenti e riposti</w:t>
      </w:r>
    </w:p>
    <w:p w14:paraId="6647447B" w14:textId="77777777" w:rsidR="00992E47" w:rsidRPr="008B3C5E" w:rsidRDefault="00992E47" w:rsidP="00992E47">
      <w:pPr>
        <w:pStyle w:val="Listenabsatz"/>
        <w:numPr>
          <w:ilvl w:val="0"/>
          <w:numId w:val="3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L'esame è un lavoro individuale. Non è consentito copiare, chiedere ad altri candidati all'esame, ecc</w:t>
      </w:r>
    </w:p>
    <w:p w14:paraId="571AFF72" w14:textId="77777777" w:rsidR="00992E47" w:rsidRPr="008B3C5E" w:rsidRDefault="00992E47" w:rsidP="00992E47">
      <w:pPr>
        <w:pStyle w:val="Listenabsatz"/>
        <w:numPr>
          <w:ilvl w:val="0"/>
          <w:numId w:val="3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Non è consentito utilizzare matite o penne di colore rosso</w:t>
      </w:r>
    </w:p>
    <w:p w14:paraId="41C68D4F" w14:textId="77777777" w:rsidR="00992E47" w:rsidRPr="008B3C5E" w:rsidRDefault="00992E47" w:rsidP="00992E47">
      <w:pPr>
        <w:pStyle w:val="Listenabsatz"/>
        <w:numPr>
          <w:ilvl w:val="0"/>
          <w:numId w:val="3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Non è consentito utilizzare ausili non autorizzati</w:t>
      </w:r>
    </w:p>
    <w:p w14:paraId="7927E1D1" w14:textId="77777777" w:rsidR="00992E47" w:rsidRPr="008B3C5E" w:rsidRDefault="00992E47" w:rsidP="00992E47">
      <w:pPr>
        <w:pStyle w:val="Listenabsatz"/>
        <w:numPr>
          <w:ilvl w:val="0"/>
          <w:numId w:val="3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Documenti consentiti (ausili):</w:t>
      </w:r>
    </w:p>
    <w:p w14:paraId="0A0F1221" w14:textId="77777777" w:rsidR="00992E47" w:rsidRPr="008B3C5E" w:rsidRDefault="00992E47" w:rsidP="00992E47">
      <w:pPr>
        <w:pStyle w:val="Listenabsatz"/>
        <w:numPr>
          <w:ilvl w:val="0"/>
          <w:numId w:val="3"/>
        </w:numPr>
        <w:ind w:left="1069"/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parte pratica:</w:t>
      </w:r>
      <w:r>
        <w:rPr>
          <w:rFonts w:ascii="Arial Narrow" w:hAnsi="Arial Narrow"/>
          <w:sz w:val="24"/>
          <w:szCs w:val="24"/>
          <w:lang w:val="it-IT"/>
        </w:rPr>
        <w:tab/>
      </w:r>
      <w:r>
        <w:rPr>
          <w:rFonts w:ascii="Arial Narrow" w:hAnsi="Arial Narrow"/>
          <w:sz w:val="24"/>
          <w:szCs w:val="24"/>
          <w:lang w:val="it-IT"/>
        </w:rPr>
        <w:tab/>
      </w:r>
      <w:r w:rsidRPr="008B3C5E">
        <w:rPr>
          <w:rFonts w:ascii="Arial Narrow" w:hAnsi="Arial Narrow"/>
          <w:sz w:val="24"/>
          <w:szCs w:val="24"/>
          <w:lang w:val="it-IT"/>
        </w:rPr>
        <w:t>in base al compito (ad es. norme, calcolatrice)</w:t>
      </w:r>
      <w:r>
        <w:rPr>
          <w:rFonts w:ascii="Arial Narrow" w:hAnsi="Arial Narrow"/>
          <w:sz w:val="24"/>
          <w:szCs w:val="24"/>
          <w:lang w:val="it-IT"/>
        </w:rPr>
        <w:tab/>
      </w:r>
      <w:r>
        <w:rPr>
          <w:rFonts w:ascii="Arial Narrow" w:hAnsi="Arial Narrow"/>
          <w:sz w:val="24"/>
          <w:szCs w:val="24"/>
          <w:lang w:val="it-IT"/>
        </w:rPr>
        <w:tab/>
      </w:r>
      <w:r>
        <w:rPr>
          <w:rFonts w:ascii="Arial Narrow" w:hAnsi="Arial Narrow"/>
          <w:sz w:val="24"/>
          <w:szCs w:val="24"/>
          <w:lang w:val="it-IT"/>
        </w:rPr>
        <w:tab/>
      </w:r>
      <w:r>
        <w:rPr>
          <w:rFonts w:ascii="Arial Narrow" w:hAnsi="Arial Narrow"/>
          <w:sz w:val="24"/>
          <w:szCs w:val="24"/>
          <w:lang w:val="it-IT"/>
        </w:rPr>
        <w:tab/>
      </w:r>
    </w:p>
    <w:p w14:paraId="7F37318F" w14:textId="77777777" w:rsidR="00992E47" w:rsidRPr="008B3C5E" w:rsidRDefault="00992E47" w:rsidP="00992E47">
      <w:pPr>
        <w:pStyle w:val="Listenabsatz"/>
        <w:numPr>
          <w:ilvl w:val="0"/>
          <w:numId w:val="3"/>
        </w:numPr>
        <w:ind w:left="1069"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 xml:space="preserve">parte </w:t>
      </w:r>
      <w:r w:rsidRPr="008B3C5E">
        <w:rPr>
          <w:rFonts w:ascii="Arial Narrow" w:hAnsi="Arial Narrow"/>
          <w:sz w:val="24"/>
          <w:szCs w:val="24"/>
          <w:lang w:val="it-IT"/>
        </w:rPr>
        <w:t xml:space="preserve">Istruzioni per il test: </w:t>
      </w:r>
      <w:r>
        <w:rPr>
          <w:rFonts w:ascii="Arial Narrow" w:hAnsi="Arial Narrow"/>
          <w:sz w:val="24"/>
          <w:szCs w:val="24"/>
          <w:lang w:val="it-IT"/>
        </w:rPr>
        <w:tab/>
      </w:r>
      <w:r w:rsidRPr="008B3C5E">
        <w:rPr>
          <w:rFonts w:ascii="Arial Narrow" w:hAnsi="Arial Narrow"/>
          <w:sz w:val="24"/>
          <w:szCs w:val="24"/>
          <w:lang w:val="it-IT"/>
        </w:rPr>
        <w:t>in base al compito (ad es. norme, calcolatrice)</w:t>
      </w:r>
      <w:r>
        <w:rPr>
          <w:rFonts w:ascii="Arial Narrow" w:hAnsi="Arial Narrow"/>
          <w:sz w:val="24"/>
          <w:szCs w:val="24"/>
          <w:lang w:val="it-IT"/>
        </w:rPr>
        <w:br/>
      </w:r>
      <w:r w:rsidRPr="008B3C5E">
        <w:rPr>
          <w:rFonts w:ascii="Arial Narrow" w:hAnsi="Arial Narrow"/>
          <w:sz w:val="24"/>
          <w:szCs w:val="24"/>
          <w:lang w:val="it-IT"/>
        </w:rPr>
        <w:t>(solo livelli 2 e 3)</w:t>
      </w:r>
    </w:p>
    <w:p w14:paraId="03753649" w14:textId="77777777" w:rsidR="00992E47" w:rsidRPr="00A93283" w:rsidRDefault="00992E47" w:rsidP="00992E47">
      <w:pPr>
        <w:spacing w:after="0" w:line="240" w:lineRule="auto"/>
        <w:jc w:val="center"/>
        <w:rPr>
          <w:rFonts w:ascii="Arial Narrow" w:hAnsi="Arial Narrow"/>
          <w:b/>
          <w:bCs/>
          <w:color w:val="FF0000"/>
          <w:sz w:val="32"/>
          <w:szCs w:val="32"/>
          <w:lang w:val="it-IT"/>
        </w:rPr>
      </w:pPr>
      <w:r w:rsidRPr="00A93283">
        <w:rPr>
          <w:rFonts w:ascii="Arial Narrow" w:hAnsi="Arial Narrow"/>
          <w:b/>
          <w:bCs/>
          <w:color w:val="FF0000"/>
          <w:sz w:val="32"/>
          <w:szCs w:val="32"/>
          <w:lang w:val="it-IT"/>
        </w:rPr>
        <w:t>Il mancato rispetto del regolamento d'esame comporterà l'esclusione del candidato dall'esame e l'interdizione da tutti gli esami per un anno solare.</w:t>
      </w:r>
    </w:p>
    <w:p w14:paraId="42B04165" w14:textId="77777777" w:rsidR="00992E47" w:rsidRDefault="00992E47" w:rsidP="00992E47">
      <w:pPr>
        <w:spacing w:after="0" w:line="240" w:lineRule="auto"/>
        <w:rPr>
          <w:rFonts w:ascii="Arial Narrow" w:hAnsi="Arial Narrow"/>
          <w:sz w:val="16"/>
          <w:szCs w:val="16"/>
          <w:lang w:val="it-IT"/>
        </w:rPr>
      </w:pPr>
    </w:p>
    <w:p w14:paraId="7EC9A657" w14:textId="77777777" w:rsidR="00992E47" w:rsidRDefault="00992E47" w:rsidP="00992E47">
      <w:pPr>
        <w:spacing w:after="0" w:line="240" w:lineRule="auto"/>
        <w:rPr>
          <w:rFonts w:ascii="Arial Narrow" w:hAnsi="Arial Narrow"/>
          <w:sz w:val="16"/>
          <w:szCs w:val="16"/>
          <w:lang w:val="it-IT"/>
        </w:rPr>
      </w:pPr>
    </w:p>
    <w:p w14:paraId="18FF51F7" w14:textId="77777777" w:rsidR="00992E47" w:rsidRDefault="00992E47" w:rsidP="00992E47">
      <w:pPr>
        <w:spacing w:after="0" w:line="240" w:lineRule="auto"/>
        <w:rPr>
          <w:rFonts w:ascii="Arial Narrow" w:hAnsi="Arial Narrow"/>
          <w:b/>
          <w:bCs/>
          <w:sz w:val="32"/>
          <w:szCs w:val="32"/>
          <w:lang w:val="it-IT"/>
        </w:rPr>
      </w:pPr>
      <w:r w:rsidRPr="00C01C2C">
        <w:rPr>
          <w:rFonts w:ascii="Arial Narrow" w:hAnsi="Arial Narrow"/>
          <w:b/>
          <w:bCs/>
          <w:sz w:val="32"/>
          <w:szCs w:val="32"/>
          <w:lang w:val="it-IT"/>
        </w:rPr>
        <w:t>Ulteriori disposizioni:</w:t>
      </w:r>
    </w:p>
    <w:p w14:paraId="15F83C09" w14:textId="77777777" w:rsidR="00992E47" w:rsidRPr="00C01C2C" w:rsidRDefault="00992E47" w:rsidP="00992E47">
      <w:pPr>
        <w:spacing w:after="0" w:line="240" w:lineRule="auto"/>
        <w:rPr>
          <w:rFonts w:ascii="Arial Narrow" w:hAnsi="Arial Narrow"/>
          <w:b/>
          <w:bCs/>
          <w:sz w:val="32"/>
          <w:szCs w:val="32"/>
          <w:lang w:val="it-IT"/>
        </w:rPr>
      </w:pPr>
    </w:p>
    <w:p w14:paraId="6F23EDCC" w14:textId="77777777" w:rsidR="00992E47" w:rsidRPr="00C01C2C" w:rsidRDefault="00992E47" w:rsidP="00992E47">
      <w:pPr>
        <w:pStyle w:val="Listenabsatz"/>
        <w:numPr>
          <w:ilvl w:val="0"/>
          <w:numId w:val="4"/>
        </w:numPr>
        <w:spacing w:after="0" w:line="240" w:lineRule="auto"/>
        <w:rPr>
          <w:rFonts w:ascii="Arial Narrow" w:hAnsi="Arial Narrow"/>
          <w:b/>
          <w:bCs/>
          <w:sz w:val="24"/>
          <w:szCs w:val="24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 xml:space="preserve">Se il test viene superato e viene presentata la relativa richiesta di certificazione, verrà rilasciato un certificato da ASPND. Il certificato resta di proprietà della </w:t>
      </w:r>
      <w:r w:rsidR="004548F4">
        <w:rPr>
          <w:rFonts w:ascii="Arial Narrow" w:hAnsi="Arial Narrow"/>
          <w:b/>
          <w:bCs/>
          <w:sz w:val="24"/>
          <w:szCs w:val="24"/>
          <w:lang w:val="it-IT"/>
        </w:rPr>
        <w:t>ASPND</w:t>
      </w:r>
      <w:r w:rsidRPr="00C01C2C">
        <w:rPr>
          <w:rFonts w:ascii="Arial Narrow" w:hAnsi="Arial Narrow"/>
          <w:b/>
          <w:bCs/>
          <w:sz w:val="24"/>
          <w:szCs w:val="24"/>
          <w:lang w:val="it-IT"/>
        </w:rPr>
        <w:t xml:space="preserve"> e può essere richiesto indietro dalla ASPND in caso di abuso (violazione delle norme di deontologia professionale).</w:t>
      </w:r>
    </w:p>
    <w:p w14:paraId="5066A4B8" w14:textId="77777777" w:rsidR="00992E47" w:rsidRPr="00C01C2C" w:rsidRDefault="00992E47" w:rsidP="00992E47">
      <w:pPr>
        <w:pStyle w:val="Listenabsatz"/>
        <w:numPr>
          <w:ilvl w:val="0"/>
          <w:numId w:val="4"/>
        </w:numPr>
        <w:rPr>
          <w:rFonts w:ascii="Arial Narrow" w:hAnsi="Arial Narrow"/>
          <w:b/>
          <w:bCs/>
          <w:sz w:val="24"/>
          <w:szCs w:val="24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Se il candidato non è d'accordo con lo svolgimento o il risultato dell'esame, il “reclamo contro lo svolgimento” o il “reclamo contro il risultat</w:t>
      </w:r>
      <w:r>
        <w:rPr>
          <w:rFonts w:ascii="Arial Narrow" w:hAnsi="Arial Narrow"/>
          <w:b/>
          <w:bCs/>
          <w:sz w:val="24"/>
          <w:szCs w:val="24"/>
          <w:lang w:val="it-IT"/>
        </w:rPr>
        <w:t>i</w:t>
      </w:r>
      <w:r w:rsidRPr="00C01C2C">
        <w:rPr>
          <w:rFonts w:ascii="Arial Narrow" w:hAnsi="Arial Narrow"/>
          <w:b/>
          <w:bCs/>
          <w:sz w:val="24"/>
          <w:szCs w:val="24"/>
          <w:lang w:val="it-IT"/>
        </w:rPr>
        <w:t xml:space="preserve">” può essere inviato per iscritto alla segreteria ASPND subito dopo l'esame o entro e non oltre 30 giorni dallo svolgimento dell'esame </w:t>
      </w:r>
      <w:r>
        <w:rPr>
          <w:rFonts w:ascii="Arial Narrow" w:hAnsi="Arial Narrow"/>
          <w:b/>
          <w:bCs/>
          <w:sz w:val="24"/>
          <w:szCs w:val="24"/>
          <w:lang w:val="it-IT"/>
        </w:rPr>
        <w:br/>
      </w: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(SGZP QHB Capitolo 10):</w:t>
      </w:r>
    </w:p>
    <w:p w14:paraId="0CC9F932" w14:textId="77777777" w:rsidR="00992E47" w:rsidRPr="00C01C2C" w:rsidRDefault="00992E47" w:rsidP="00992E47">
      <w:pPr>
        <w:pStyle w:val="Listenabsatz"/>
        <w:numPr>
          <w:ilvl w:val="0"/>
          <w:numId w:val="4"/>
        </w:numPr>
        <w:ind w:left="1069"/>
        <w:rPr>
          <w:rFonts w:ascii="Arial Narrow" w:hAnsi="Arial Narrow"/>
          <w:b/>
          <w:bCs/>
          <w:sz w:val="24"/>
          <w:szCs w:val="24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via e-mail a: office@sgzp.ch oppure</w:t>
      </w:r>
    </w:p>
    <w:p w14:paraId="3B69982E" w14:textId="77777777" w:rsidR="00992E47" w:rsidRPr="00C01C2C" w:rsidRDefault="00992E47" w:rsidP="00992E47">
      <w:pPr>
        <w:pStyle w:val="Listenabsatz"/>
        <w:numPr>
          <w:ilvl w:val="0"/>
          <w:numId w:val="4"/>
        </w:numPr>
        <w:ind w:left="1069"/>
        <w:rPr>
          <w:rFonts w:ascii="Arial Narrow" w:hAnsi="Arial Narrow"/>
          <w:b/>
          <w:bCs/>
          <w:sz w:val="24"/>
          <w:szCs w:val="24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 xml:space="preserve">per posta a: </w:t>
      </w:r>
      <w:r>
        <w:rPr>
          <w:rFonts w:ascii="Arial Narrow" w:hAnsi="Arial Narrow"/>
          <w:b/>
          <w:bCs/>
          <w:sz w:val="24"/>
          <w:szCs w:val="24"/>
          <w:lang w:val="it-IT"/>
        </w:rPr>
        <w:br/>
      </w: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SGZP</w:t>
      </w:r>
      <w:r>
        <w:rPr>
          <w:rFonts w:ascii="Arial Narrow" w:hAnsi="Arial Narrow"/>
          <w:b/>
          <w:bCs/>
          <w:sz w:val="24"/>
          <w:szCs w:val="24"/>
          <w:lang w:val="it-IT"/>
        </w:rPr>
        <w:t xml:space="preserve">, </w:t>
      </w: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Società svizzera per controlli non distruttivi</w:t>
      </w:r>
      <w:r>
        <w:rPr>
          <w:rFonts w:ascii="Arial Narrow" w:hAnsi="Arial Narrow"/>
          <w:b/>
          <w:bCs/>
          <w:sz w:val="24"/>
          <w:szCs w:val="24"/>
          <w:lang w:val="it-IT"/>
        </w:rPr>
        <w:br/>
        <w:t>Richtistrasse 15</w:t>
      </w:r>
      <w:r>
        <w:rPr>
          <w:rFonts w:ascii="Arial Narrow" w:hAnsi="Arial Narrow"/>
          <w:b/>
          <w:bCs/>
          <w:sz w:val="24"/>
          <w:szCs w:val="24"/>
          <w:lang w:val="it-IT"/>
        </w:rPr>
        <w:br/>
        <w:t>8304 Wallisellen</w:t>
      </w:r>
    </w:p>
    <w:p w14:paraId="5CFFEC35" w14:textId="77777777" w:rsidR="004A3CDD" w:rsidRPr="00992E47" w:rsidRDefault="00992E47" w:rsidP="00992E4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L'istanza di reclamo deve essere presentata dal candidato.</w:t>
      </w:r>
    </w:p>
    <w:sectPr w:rsidR="004A3CDD" w:rsidRPr="00992E47" w:rsidSect="00341762">
      <w:pgSz w:w="12240" w:h="15840"/>
      <w:pgMar w:top="284" w:right="1418" w:bottom="284" w:left="567" w:header="294" w:footer="236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FCEB01" w14:textId="77777777" w:rsidR="003B1E87" w:rsidRDefault="003B1E87">
      <w:pPr>
        <w:spacing w:after="0" w:line="240" w:lineRule="auto"/>
      </w:pPr>
      <w:r>
        <w:separator/>
      </w:r>
    </w:p>
  </w:endnote>
  <w:endnote w:type="continuationSeparator" w:id="0">
    <w:p w14:paraId="05B146D3" w14:textId="77777777" w:rsidR="003B1E87" w:rsidRDefault="003B1E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0DA1A" w14:textId="77777777" w:rsidR="008F269F" w:rsidRDefault="008F269F">
    <w:pPr>
      <w:pStyle w:val="Fuzeile"/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</w:p>
  <w:tbl>
    <w:tblPr>
      <w:tblStyle w:val="Tabellenraster"/>
      <w:tblW w:w="10201" w:type="dxa"/>
      <w:tblLook w:val="04A0" w:firstRow="1" w:lastRow="0" w:firstColumn="1" w:lastColumn="0" w:noHBand="0" w:noVBand="1"/>
    </w:tblPr>
    <w:tblGrid>
      <w:gridCol w:w="1565"/>
      <w:gridCol w:w="1565"/>
      <w:gridCol w:w="1566"/>
      <w:gridCol w:w="1566"/>
      <w:gridCol w:w="1955"/>
      <w:gridCol w:w="1984"/>
    </w:tblGrid>
    <w:tr w:rsidR="008F269F" w14:paraId="69285A8E" w14:textId="77777777">
      <w:tc>
        <w:tcPr>
          <w:tcW w:w="3130" w:type="dxa"/>
          <w:gridSpan w:val="2"/>
        </w:tcPr>
        <w:p w14:paraId="25EBC0CF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Erstellung / Revision</w:t>
          </w:r>
        </w:p>
      </w:tc>
      <w:tc>
        <w:tcPr>
          <w:tcW w:w="3132" w:type="dxa"/>
          <w:gridSpan w:val="2"/>
        </w:tcPr>
        <w:p w14:paraId="605082DD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Prüfung und Freigabe</w:t>
          </w:r>
        </w:p>
      </w:tc>
      <w:tc>
        <w:tcPr>
          <w:tcW w:w="1955" w:type="dxa"/>
        </w:tcPr>
        <w:p w14:paraId="0BB944EF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Dokument Nr.:</w:t>
          </w:r>
        </w:p>
      </w:tc>
      <w:tc>
        <w:tcPr>
          <w:tcW w:w="1984" w:type="dxa"/>
        </w:tcPr>
        <w:p w14:paraId="5D9646D6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SGZP-Form-003-</w:t>
          </w:r>
          <w:r w:rsidR="00C217A1">
            <w:rPr>
              <w:rFonts w:ascii="Arial" w:hAnsi="Arial" w:cs="Arial"/>
              <w:sz w:val="18"/>
              <w:szCs w:val="18"/>
            </w:rPr>
            <w:t>i</w:t>
          </w:r>
        </w:p>
      </w:tc>
    </w:tr>
    <w:tr w:rsidR="005B0F76" w14:paraId="65305517" w14:textId="77777777">
      <w:tc>
        <w:tcPr>
          <w:tcW w:w="1565" w:type="dxa"/>
        </w:tcPr>
        <w:p w14:paraId="4C26D91E" w14:textId="77777777" w:rsidR="005B0F76" w:rsidRDefault="005B0F76" w:rsidP="005B0F76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5" w:type="dxa"/>
        </w:tcPr>
        <w:p w14:paraId="09644472" w14:textId="77777777" w:rsidR="005B0F76" w:rsidRDefault="005B0F76" w:rsidP="005B0F76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09.12.2025</w:t>
          </w:r>
        </w:p>
      </w:tc>
      <w:tc>
        <w:tcPr>
          <w:tcW w:w="1566" w:type="dxa"/>
        </w:tcPr>
        <w:p w14:paraId="66A27625" w14:textId="77777777" w:rsidR="005B0F76" w:rsidRDefault="005B0F76" w:rsidP="005B0F76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6" w:type="dxa"/>
        </w:tcPr>
        <w:p w14:paraId="019B5425" w14:textId="77777777" w:rsidR="005B0F76" w:rsidRDefault="005B0F76" w:rsidP="005B0F76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01.01.2026</w:t>
          </w:r>
        </w:p>
      </w:tc>
      <w:tc>
        <w:tcPr>
          <w:tcW w:w="1955" w:type="dxa"/>
        </w:tcPr>
        <w:p w14:paraId="3EF7B5BB" w14:textId="77777777" w:rsidR="005B0F76" w:rsidRDefault="005B0F76" w:rsidP="005B0F76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Revisions Nr.:</w:t>
          </w:r>
        </w:p>
      </w:tc>
      <w:tc>
        <w:tcPr>
          <w:tcW w:w="1984" w:type="dxa"/>
        </w:tcPr>
        <w:p w14:paraId="400399CE" w14:textId="77777777" w:rsidR="005B0F76" w:rsidRDefault="005B0F76" w:rsidP="005B0F76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4</w:t>
          </w:r>
        </w:p>
      </w:tc>
    </w:tr>
    <w:tr w:rsidR="008F269F" w14:paraId="13019778" w14:textId="77777777">
      <w:tc>
        <w:tcPr>
          <w:tcW w:w="1565" w:type="dxa"/>
        </w:tcPr>
        <w:p w14:paraId="0A3D4AB8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5" w:type="dxa"/>
        </w:tcPr>
        <w:p w14:paraId="6C6835E1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R. Klieber</w:t>
          </w:r>
        </w:p>
      </w:tc>
      <w:tc>
        <w:tcPr>
          <w:tcW w:w="1566" w:type="dxa"/>
        </w:tcPr>
        <w:p w14:paraId="74E7EC0D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6" w:type="dxa"/>
        </w:tcPr>
        <w:p w14:paraId="00579D8C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Vorstand</w:t>
          </w:r>
        </w:p>
      </w:tc>
      <w:tc>
        <w:tcPr>
          <w:tcW w:w="1955" w:type="dxa"/>
        </w:tcPr>
        <w:p w14:paraId="3C43A9D9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Seite:</w:t>
          </w:r>
        </w:p>
      </w:tc>
      <w:tc>
        <w:tcPr>
          <w:tcW w:w="1984" w:type="dxa"/>
        </w:tcPr>
        <w:p w14:paraId="0AD7C733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8"/>
              <w:szCs w:val="18"/>
            </w:rPr>
            <w:t>2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von 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Style w:val="Seitenzahl"/>
              <w:rFonts w:ascii="Arial" w:hAnsi="Arial" w:cs="Arial"/>
              <w:sz w:val="18"/>
              <w:szCs w:val="18"/>
            </w:rPr>
            <w:instrText xml:space="preserve"> NUMPAGES </w:instrTex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Style w:val="Seitenzahl"/>
              <w:rFonts w:ascii="Arial" w:hAnsi="Arial" w:cs="Arial"/>
              <w:noProof/>
              <w:sz w:val="18"/>
              <w:szCs w:val="18"/>
            </w:rPr>
            <w:t>2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3F1C82F4" w14:textId="77777777" w:rsidR="008F269F" w:rsidRDefault="008F269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1E330" w14:textId="77777777" w:rsidR="008F269F" w:rsidRDefault="008F269F">
    <w:pPr>
      <w:pStyle w:val="Fuzeile"/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</w:p>
  <w:tbl>
    <w:tblPr>
      <w:tblStyle w:val="Tabellenraster"/>
      <w:tblW w:w="10498" w:type="dxa"/>
      <w:tblLook w:val="04A0" w:firstRow="1" w:lastRow="0" w:firstColumn="1" w:lastColumn="0" w:noHBand="0" w:noVBand="1"/>
    </w:tblPr>
    <w:tblGrid>
      <w:gridCol w:w="1565"/>
      <w:gridCol w:w="1565"/>
      <w:gridCol w:w="1566"/>
      <w:gridCol w:w="1566"/>
      <w:gridCol w:w="1955"/>
      <w:gridCol w:w="2281"/>
    </w:tblGrid>
    <w:tr w:rsidR="008F269F" w14:paraId="2E26A55B" w14:textId="77777777" w:rsidTr="00341762">
      <w:tc>
        <w:tcPr>
          <w:tcW w:w="3130" w:type="dxa"/>
          <w:gridSpan w:val="2"/>
        </w:tcPr>
        <w:p w14:paraId="57458306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Erstellung / Revision</w:t>
          </w:r>
        </w:p>
      </w:tc>
      <w:tc>
        <w:tcPr>
          <w:tcW w:w="3132" w:type="dxa"/>
          <w:gridSpan w:val="2"/>
        </w:tcPr>
        <w:p w14:paraId="20C06E2C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Prüfung und Freigabe</w:t>
          </w:r>
        </w:p>
      </w:tc>
      <w:tc>
        <w:tcPr>
          <w:tcW w:w="1955" w:type="dxa"/>
        </w:tcPr>
        <w:p w14:paraId="114F6488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Dokument Nr.:</w:t>
          </w:r>
        </w:p>
      </w:tc>
      <w:tc>
        <w:tcPr>
          <w:tcW w:w="2281" w:type="dxa"/>
        </w:tcPr>
        <w:p w14:paraId="2DD06104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SGZP-Form-003</w:t>
          </w:r>
          <w:r w:rsidR="00134B8E">
            <w:rPr>
              <w:rFonts w:ascii="Arial" w:hAnsi="Arial" w:cs="Arial"/>
              <w:sz w:val="18"/>
              <w:szCs w:val="18"/>
            </w:rPr>
            <w:t>-1i</w:t>
          </w:r>
        </w:p>
      </w:tc>
    </w:tr>
    <w:tr w:rsidR="008F269F" w14:paraId="6D1329C8" w14:textId="77777777" w:rsidTr="00341762">
      <w:tc>
        <w:tcPr>
          <w:tcW w:w="1565" w:type="dxa"/>
        </w:tcPr>
        <w:p w14:paraId="1BA251CD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5" w:type="dxa"/>
        </w:tcPr>
        <w:p w14:paraId="3D28F2B9" w14:textId="77777777" w:rsidR="008F269F" w:rsidRDefault="005B0F76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09.12.2025</w:t>
          </w:r>
        </w:p>
      </w:tc>
      <w:tc>
        <w:tcPr>
          <w:tcW w:w="1566" w:type="dxa"/>
        </w:tcPr>
        <w:p w14:paraId="66F48776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6" w:type="dxa"/>
        </w:tcPr>
        <w:p w14:paraId="4DFD950E" w14:textId="77777777" w:rsidR="008F269F" w:rsidRDefault="005B0F76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01.01.2026</w:t>
          </w:r>
        </w:p>
      </w:tc>
      <w:tc>
        <w:tcPr>
          <w:tcW w:w="1955" w:type="dxa"/>
        </w:tcPr>
        <w:p w14:paraId="144C161A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Revisions Nr.:</w:t>
          </w:r>
        </w:p>
      </w:tc>
      <w:tc>
        <w:tcPr>
          <w:tcW w:w="2281" w:type="dxa"/>
        </w:tcPr>
        <w:p w14:paraId="45F89905" w14:textId="77777777" w:rsidR="008F269F" w:rsidRDefault="005B0F76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4</w:t>
          </w:r>
        </w:p>
      </w:tc>
    </w:tr>
    <w:tr w:rsidR="008F269F" w14:paraId="1B9A9E23" w14:textId="77777777" w:rsidTr="00341762">
      <w:tc>
        <w:tcPr>
          <w:tcW w:w="1565" w:type="dxa"/>
        </w:tcPr>
        <w:p w14:paraId="1336DD1D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5" w:type="dxa"/>
        </w:tcPr>
        <w:p w14:paraId="3ACD53F6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R. Klieber</w:t>
          </w:r>
        </w:p>
      </w:tc>
      <w:tc>
        <w:tcPr>
          <w:tcW w:w="1566" w:type="dxa"/>
        </w:tcPr>
        <w:p w14:paraId="721AE792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6" w:type="dxa"/>
        </w:tcPr>
        <w:p w14:paraId="0D32B8C3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Vorstand</w:t>
          </w:r>
        </w:p>
      </w:tc>
      <w:tc>
        <w:tcPr>
          <w:tcW w:w="1955" w:type="dxa"/>
        </w:tcPr>
        <w:p w14:paraId="6DE6D9E4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Seite:</w:t>
          </w:r>
        </w:p>
      </w:tc>
      <w:tc>
        <w:tcPr>
          <w:tcW w:w="2281" w:type="dxa"/>
        </w:tcPr>
        <w:p w14:paraId="4C4203DA" w14:textId="77777777" w:rsidR="008F269F" w:rsidRDefault="00B63943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8"/>
              <w:szCs w:val="18"/>
            </w:rPr>
            <w:t>1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von 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Style w:val="Seitenzahl"/>
              <w:rFonts w:ascii="Arial" w:hAnsi="Arial" w:cs="Arial"/>
              <w:sz w:val="18"/>
              <w:szCs w:val="18"/>
            </w:rPr>
            <w:instrText xml:space="preserve"> NUMPAGES </w:instrTex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Style w:val="Seitenzahl"/>
              <w:rFonts w:ascii="Arial" w:hAnsi="Arial" w:cs="Arial"/>
              <w:noProof/>
              <w:sz w:val="18"/>
              <w:szCs w:val="18"/>
            </w:rPr>
            <w:t>2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15B15353" w14:textId="77777777" w:rsidR="008F269F" w:rsidRDefault="008F269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B39E4" w14:textId="77777777" w:rsidR="003B1E87" w:rsidRDefault="003B1E87">
      <w:pPr>
        <w:spacing w:after="0" w:line="240" w:lineRule="auto"/>
      </w:pPr>
      <w:r>
        <w:separator/>
      </w:r>
    </w:p>
  </w:footnote>
  <w:footnote w:type="continuationSeparator" w:id="0">
    <w:p w14:paraId="533616B3" w14:textId="77777777" w:rsidR="003B1E87" w:rsidRDefault="003B1E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B17E5" w14:textId="77777777" w:rsidR="008F269F" w:rsidRDefault="008F269F">
    <w:pPr>
      <w:pStyle w:val="Kopfzeile"/>
    </w:pPr>
  </w:p>
  <w:tbl>
    <w:tblPr>
      <w:tblW w:w="10206" w:type="dxa"/>
      <w:tblInd w:w="-5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206"/>
    </w:tblGrid>
    <w:tr w:rsidR="008F269F" w:rsidRPr="008068A8" w14:paraId="6327691B" w14:textId="77777777">
      <w:trPr>
        <w:trHeight w:val="984"/>
      </w:trPr>
      <w:tc>
        <w:tcPr>
          <w:tcW w:w="1020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01067E9" w14:textId="77777777" w:rsidR="008F269F" w:rsidRPr="00957B7D" w:rsidRDefault="00957B7D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8"/>
              <w:szCs w:val="28"/>
              <w:lang w:val="it-IT"/>
            </w:rPr>
          </w:pPr>
          <w:r w:rsidRPr="00957B7D">
            <w:rPr>
              <w:rFonts w:ascii="Arial" w:hAnsi="Arial" w:cs="Arial"/>
              <w:b/>
              <w:bCs/>
              <w:sz w:val="28"/>
              <w:szCs w:val="28"/>
              <w:lang w:val="it-IT"/>
            </w:rPr>
            <w:t>Associazione Svizzera delle Prove non Distruttive</w:t>
          </w:r>
          <w:r w:rsidR="00B63943">
            <w:rPr>
              <w:rFonts w:ascii="Arial" w:hAnsi="Arial" w:cs="Arial"/>
              <w:noProof/>
              <w:sz w:val="28"/>
              <w:szCs w:val="28"/>
              <w:lang w:val="de-CH" w:eastAsia="de-CH"/>
            </w:rPr>
            <w:drawing>
              <wp:anchor distT="0" distB="0" distL="114300" distR="114300" simplePos="0" relativeHeight="251659264" behindDoc="0" locked="0" layoutInCell="1" allowOverlap="1" wp14:anchorId="758CDF60" wp14:editId="386256B8">
                <wp:simplePos x="0" y="0"/>
                <wp:positionH relativeFrom="column">
                  <wp:posOffset>-705485</wp:posOffset>
                </wp:positionH>
                <wp:positionV relativeFrom="paragraph">
                  <wp:posOffset>-40005</wp:posOffset>
                </wp:positionV>
                <wp:extent cx="594995" cy="586740"/>
                <wp:effectExtent l="0" t="0" r="0" b="3810"/>
                <wp:wrapSquare wrapText="bothSides"/>
                <wp:docPr id="333790744" name="Grafik 33379074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Grafik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995" cy="5867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206F2692" w14:textId="77777777" w:rsidR="008F269F" w:rsidRPr="00957B7D" w:rsidRDefault="00992E47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4"/>
              <w:szCs w:val="24"/>
              <w:lang w:val="it-IT"/>
            </w:rPr>
          </w:pPr>
          <w:r w:rsidRPr="00992E47">
            <w:rPr>
              <w:rFonts w:ascii="Arial" w:hAnsi="Arial" w:cs="Arial"/>
              <w:bCs/>
              <w:sz w:val="24"/>
              <w:szCs w:val="24"/>
              <w:lang w:val="it-IT"/>
            </w:rPr>
            <w:t>Regolamento esame ASPND</w:t>
          </w:r>
        </w:p>
      </w:tc>
    </w:tr>
  </w:tbl>
  <w:p w14:paraId="79F8283E" w14:textId="77777777" w:rsidR="008F269F" w:rsidRPr="00957B7D" w:rsidRDefault="008F269F">
    <w:pPr>
      <w:pStyle w:val="Kopfzeile"/>
      <w:rPr>
        <w:lang w:val="it-I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5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490"/>
    </w:tblGrid>
    <w:tr w:rsidR="008F269F" w:rsidRPr="004548F4" w14:paraId="27BE5957" w14:textId="77777777" w:rsidTr="00341762">
      <w:trPr>
        <w:trHeight w:val="984"/>
      </w:trPr>
      <w:tc>
        <w:tcPr>
          <w:tcW w:w="1049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6678F364" w14:textId="77777777" w:rsidR="008F269F" w:rsidRPr="00CF5A49" w:rsidRDefault="00BD3E68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8"/>
              <w:szCs w:val="28"/>
              <w:lang w:val="it-CH"/>
            </w:rPr>
          </w:pPr>
          <w:r w:rsidRPr="00CF5A49">
            <w:rPr>
              <w:rFonts w:ascii="Arial" w:hAnsi="Arial" w:cs="Arial"/>
              <w:b/>
              <w:bCs/>
              <w:sz w:val="28"/>
              <w:szCs w:val="28"/>
              <w:lang w:val="it-CH"/>
            </w:rPr>
            <w:t>Associazione Svizzera delle Prove non Distruttive</w:t>
          </w:r>
          <w:r w:rsidR="00B63943">
            <w:rPr>
              <w:rFonts w:ascii="Arial" w:hAnsi="Arial" w:cs="Arial"/>
              <w:noProof/>
              <w:sz w:val="28"/>
              <w:szCs w:val="28"/>
              <w:lang w:val="de-CH" w:eastAsia="de-CH"/>
            </w:rPr>
            <w:drawing>
              <wp:anchor distT="0" distB="0" distL="114300" distR="114300" simplePos="0" relativeHeight="251661312" behindDoc="0" locked="0" layoutInCell="1" allowOverlap="1" wp14:anchorId="2FA5999A" wp14:editId="7F026ABB">
                <wp:simplePos x="0" y="0"/>
                <wp:positionH relativeFrom="column">
                  <wp:posOffset>-705485</wp:posOffset>
                </wp:positionH>
                <wp:positionV relativeFrom="paragraph">
                  <wp:posOffset>-40005</wp:posOffset>
                </wp:positionV>
                <wp:extent cx="594995" cy="586740"/>
                <wp:effectExtent l="0" t="0" r="0" b="3810"/>
                <wp:wrapSquare wrapText="bothSides"/>
                <wp:docPr id="177634836" name="Grafik 177634836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Grafik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995" cy="5867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491E3AB0" w14:textId="77777777" w:rsidR="008F269F" w:rsidRPr="00134B8E" w:rsidRDefault="00134B8E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4"/>
              <w:szCs w:val="24"/>
              <w:lang w:val="it-IT"/>
            </w:rPr>
          </w:pPr>
          <w:r w:rsidRPr="00134B8E">
            <w:rPr>
              <w:rFonts w:ascii="Arial" w:hAnsi="Arial" w:cs="Arial"/>
              <w:bCs/>
              <w:sz w:val="24"/>
              <w:szCs w:val="24"/>
              <w:lang w:val="it-IT"/>
            </w:rPr>
            <w:t>Richiesta del rinnovo della certificazione secondo</w:t>
          </w:r>
          <w:r w:rsidR="00B63943" w:rsidRPr="00134B8E">
            <w:rPr>
              <w:rFonts w:ascii="Arial" w:hAnsi="Arial" w:cs="Arial"/>
              <w:b/>
              <w:bCs/>
              <w:sz w:val="24"/>
              <w:szCs w:val="24"/>
              <w:lang w:val="it-IT"/>
            </w:rPr>
            <w:br/>
            <w:t>SN EN ISO 9712</w:t>
          </w:r>
        </w:p>
      </w:tc>
    </w:tr>
  </w:tbl>
  <w:p w14:paraId="4C762B8E" w14:textId="77777777" w:rsidR="008F269F" w:rsidRPr="00134B8E" w:rsidRDefault="008F269F">
    <w:pPr>
      <w:pStyle w:val="Kopfzeile"/>
      <w:rPr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E6D69"/>
    <w:multiLevelType w:val="singleLevel"/>
    <w:tmpl w:val="08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19AF0215"/>
    <w:multiLevelType w:val="hybridMultilevel"/>
    <w:tmpl w:val="246CA7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D73431"/>
    <w:multiLevelType w:val="singleLevel"/>
    <w:tmpl w:val="08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394A0A40"/>
    <w:multiLevelType w:val="hybridMultilevel"/>
    <w:tmpl w:val="A32EAA3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7465876">
    <w:abstractNumId w:val="1"/>
  </w:num>
  <w:num w:numId="2" w16cid:durableId="2099402798">
    <w:abstractNumId w:val="3"/>
  </w:num>
  <w:num w:numId="3" w16cid:durableId="310909027">
    <w:abstractNumId w:val="2"/>
  </w:num>
  <w:num w:numId="4" w16cid:durableId="218056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bordersDoNotSurroundHeader/>
  <w:bordersDoNotSurroundFooter/>
  <w:attachedTemplate r:id="rId1"/>
  <w:documentProtection w:edit="forms" w:enforcement="1" w:cryptProviderType="rsaAES" w:cryptAlgorithmClass="hash" w:cryptAlgorithmType="typeAny" w:cryptAlgorithmSid="14" w:cryptSpinCount="100000" w:hash="zxB8U1yFD0NCKuVtCTsD6UoH4WQDZx4TG1Z0BQ1KJu30WXIsSmg7qa4MntvU7v/of60oRErLBI2gT+n+1UerFw==" w:salt="5vfwn17Q75Uzytja/03p8Q=="/>
  <w:defaultTabStop w:val="709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E87"/>
    <w:rsid w:val="00035745"/>
    <w:rsid w:val="00080AF3"/>
    <w:rsid w:val="000A1CB9"/>
    <w:rsid w:val="000A7870"/>
    <w:rsid w:val="00104D6B"/>
    <w:rsid w:val="00134B8E"/>
    <w:rsid w:val="001A39B2"/>
    <w:rsid w:val="001E6DCF"/>
    <w:rsid w:val="001F60E0"/>
    <w:rsid w:val="00232633"/>
    <w:rsid w:val="00263CB2"/>
    <w:rsid w:val="00330B26"/>
    <w:rsid w:val="00341762"/>
    <w:rsid w:val="00343721"/>
    <w:rsid w:val="00393CF9"/>
    <w:rsid w:val="003B1E87"/>
    <w:rsid w:val="003C709D"/>
    <w:rsid w:val="00401FC5"/>
    <w:rsid w:val="004548F4"/>
    <w:rsid w:val="004A3CDD"/>
    <w:rsid w:val="004A491C"/>
    <w:rsid w:val="005061BD"/>
    <w:rsid w:val="00527100"/>
    <w:rsid w:val="0056623B"/>
    <w:rsid w:val="00570BFC"/>
    <w:rsid w:val="0057486E"/>
    <w:rsid w:val="005B0F76"/>
    <w:rsid w:val="005E0145"/>
    <w:rsid w:val="005F1096"/>
    <w:rsid w:val="006526AE"/>
    <w:rsid w:val="006E049E"/>
    <w:rsid w:val="00717718"/>
    <w:rsid w:val="00751B7E"/>
    <w:rsid w:val="00756233"/>
    <w:rsid w:val="00784648"/>
    <w:rsid w:val="007E7BE6"/>
    <w:rsid w:val="007F4096"/>
    <w:rsid w:val="008068A8"/>
    <w:rsid w:val="00814D86"/>
    <w:rsid w:val="00817163"/>
    <w:rsid w:val="0084598E"/>
    <w:rsid w:val="008840FA"/>
    <w:rsid w:val="008D2B64"/>
    <w:rsid w:val="008F269F"/>
    <w:rsid w:val="00951C12"/>
    <w:rsid w:val="00957B7D"/>
    <w:rsid w:val="00992E47"/>
    <w:rsid w:val="0099549A"/>
    <w:rsid w:val="009F7BBA"/>
    <w:rsid w:val="00A239B4"/>
    <w:rsid w:val="00AD49FB"/>
    <w:rsid w:val="00AE6F46"/>
    <w:rsid w:val="00B55BA2"/>
    <w:rsid w:val="00B63943"/>
    <w:rsid w:val="00B7749C"/>
    <w:rsid w:val="00B81B1F"/>
    <w:rsid w:val="00B94F56"/>
    <w:rsid w:val="00BB0728"/>
    <w:rsid w:val="00BC2298"/>
    <w:rsid w:val="00BD3E68"/>
    <w:rsid w:val="00BE09B8"/>
    <w:rsid w:val="00C217A1"/>
    <w:rsid w:val="00C32BA3"/>
    <w:rsid w:val="00C4323B"/>
    <w:rsid w:val="00C46DC4"/>
    <w:rsid w:val="00C927A9"/>
    <w:rsid w:val="00CF5A49"/>
    <w:rsid w:val="00CF65A1"/>
    <w:rsid w:val="00D52F5E"/>
    <w:rsid w:val="00D731F9"/>
    <w:rsid w:val="00D74E6A"/>
    <w:rsid w:val="00DC0FB8"/>
    <w:rsid w:val="00DF49B8"/>
    <w:rsid w:val="00E04567"/>
    <w:rsid w:val="00F04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2407DADD"/>
  <w15:docId w15:val="{6E107074-796F-4B79-9D9D-82E481704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semiHidden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semiHidden/>
    <w:locked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Pr>
      <w:rFonts w:cs="Times New Roman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Pr>
      <w:rFonts w:cs="Times New Roman"/>
    </w:rPr>
  </w:style>
  <w:style w:type="paragraph" w:customStyle="1" w:styleId="Listenabsatz1">
    <w:name w:val="Listenabsatz1"/>
    <w:basedOn w:val="Standard"/>
    <w:pPr>
      <w:ind w:left="720"/>
      <w:contextualSpacing/>
    </w:pPr>
  </w:style>
  <w:style w:type="character" w:styleId="Seitenzahl">
    <w:name w:val="page number"/>
    <w:basedOn w:val="Absatz-Standardschriftart"/>
    <w:uiPriority w:val="99"/>
  </w:style>
  <w:style w:type="table" w:styleId="Tabellenraster">
    <w:name w:val="Table Grid"/>
    <w:basedOn w:val="NormaleTabelle"/>
    <w:uiPriority w:val="59"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17718"/>
    <w:pPr>
      <w:ind w:left="720"/>
      <w:contextualSpacing/>
    </w:pPr>
  </w:style>
  <w:style w:type="character" w:styleId="Kommentarzeichen">
    <w:name w:val="annotation reference"/>
    <w:basedOn w:val="Absatz-Standardschriftart"/>
    <w:semiHidden/>
    <w:unhideWhenUsed/>
    <w:rsid w:val="00DC0FB8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DC0FB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DC0FB8"/>
    <w:rPr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DC0FB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DC0FB8"/>
    <w:rPr>
      <w:b/>
      <w:bCs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lieber\OneDrive%20-%20SVTI\SGZP\QHB\QHB-aktuell\zu%20bearbeiten\SGZP-Form-003-i-R4_Erneu_i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40529ac-23d2-4efd-a777-e6ba7b6f0955" xsi:nil="true"/>
    <lcf76f155ced4ddcb4097134ff3c332f xmlns="9c084833-2732-4f4b-a1e2-45f5c044924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16E161E438A64180FF82B977A5052A" ma:contentTypeVersion="15" ma:contentTypeDescription="Ein neues Dokument erstellen." ma:contentTypeScope="" ma:versionID="154cde195e93a19c97a049296abb0291">
  <xsd:schema xmlns:xsd="http://www.w3.org/2001/XMLSchema" xmlns:xs="http://www.w3.org/2001/XMLSchema" xmlns:p="http://schemas.microsoft.com/office/2006/metadata/properties" xmlns:ns2="9c084833-2732-4f4b-a1e2-45f5c0449246" xmlns:ns3="340529ac-23d2-4efd-a777-e6ba7b6f0955" targetNamespace="http://schemas.microsoft.com/office/2006/metadata/properties" ma:root="true" ma:fieldsID="703f7b67ea75988e0ad6454001b4d10a" ns2:_="" ns3:_="">
    <xsd:import namespace="9c084833-2732-4f4b-a1e2-45f5c0449246"/>
    <xsd:import namespace="340529ac-23d2-4efd-a777-e6ba7b6f09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084833-2732-4f4b-a1e2-45f5c04492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Bildmarkierungen" ma:readOnly="false" ma:fieldId="{5cf76f15-5ced-4ddc-b409-7134ff3c332f}" ma:taxonomyMulti="true" ma:sspId="4323d9c3-b32f-4a6b-946c-085c064566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0529ac-23d2-4efd-a777-e6ba7b6f0955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dd714cdc-1696-43eb-a863-03e7fe63a120}" ma:internalName="TaxCatchAll" ma:showField="CatchAllData" ma:web="340529ac-23d2-4efd-a777-e6ba7b6f09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A41F82-9B13-4389-A1B0-0943EE2026E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F61BAC-98F1-4986-B083-C7C97085D8B2}">
  <ds:schemaRefs>
    <ds:schemaRef ds:uri="http://schemas.microsoft.com/office/2006/metadata/properties"/>
    <ds:schemaRef ds:uri="http://schemas.microsoft.com/office/infopath/2007/PartnerControls"/>
    <ds:schemaRef ds:uri="340529ac-23d2-4efd-a777-e6ba7b6f0955"/>
    <ds:schemaRef ds:uri="9c084833-2732-4f4b-a1e2-45f5c0449246"/>
  </ds:schemaRefs>
</ds:datastoreItem>
</file>

<file path=customXml/itemProps3.xml><?xml version="1.0" encoding="utf-8"?>
<ds:datastoreItem xmlns:ds="http://schemas.openxmlformats.org/officeDocument/2006/customXml" ds:itemID="{3DFEFD03-D052-42C8-B2A3-C0432AB59E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084833-2732-4f4b-a1e2-45f5c0449246"/>
    <ds:schemaRef ds:uri="340529ac-23d2-4efd-a777-e6ba7b6f09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5E41F84-9B98-4CA8-AD1A-F4CDED4A7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SGZP-Form-003-i-R4_Erneu_i.dotx</Template>
  <TotalTime>0</TotalTime>
  <Pages>3</Pages>
  <Words>896</Words>
  <Characters>5737</Characters>
  <Application>Microsoft Office Word</Application>
  <DocSecurity>0</DocSecurity>
  <Lines>382</Lines>
  <Paragraphs>236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Schweizerische Gesellschaft für Zerstörungsfreie Prüfung</vt:lpstr>
    </vt:vector>
  </TitlesOfParts>
  <Company>HP</Company>
  <LinksUpToDate>false</LinksUpToDate>
  <CharactersWithSpaces>6397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Schweizerische Gesellschaft für Zerstörungsfreie Prüfung</dc:title>
  <dc:creator>Klieber Rene (KLR)</dc:creator>
  <cp:lastModifiedBy>Klieber René (KLR)</cp:lastModifiedBy>
  <cp:revision>1</cp:revision>
  <cp:lastPrinted>2013-01-03T12:47:00Z</cp:lastPrinted>
  <dcterms:created xsi:type="dcterms:W3CDTF">2025-12-22T07:44:00Z</dcterms:created>
  <dcterms:modified xsi:type="dcterms:W3CDTF">2025-12-22T07:45:00Z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0x0101005C16E161E438A64180FF82B977A5052A</vt:lpwstr>
  </property>
  <property fmtid="{D5CDD505-2E9C-101B-9397-08002B2CF9AE}" pid="3" name="MediaServiceImageTags">
    <vt:lpwstr/>
  </property>
  <property fmtid="{D5CDD505-2E9C-101B-9397-08002B2CF9AE}" pid="4" name="DoTProDataFilled">
    <vt:bool>true</vt:bool>
  </property>
</Properties>
</file>