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13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7"/>
        <w:gridCol w:w="2268"/>
        <w:gridCol w:w="5218"/>
      </w:tblGrid>
      <w:tr w:rsidR="009E5B84" w:rsidRPr="00482123" w14:paraId="18E42A47" w14:textId="77777777" w:rsidTr="0077783D">
        <w:trPr>
          <w:trHeight w:val="3377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1588C" w14:textId="77777777" w:rsidR="0077783D" w:rsidRDefault="0077783D" w:rsidP="0077783D">
            <w:pPr>
              <w:widowControl w:val="0"/>
              <w:tabs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ind w:right="-1352"/>
              <w:rPr>
                <w:rFonts w:ascii="Arial" w:hAnsi="Arial" w:cs="Arial"/>
                <w:b/>
                <w:lang w:val="it-CH"/>
              </w:rPr>
            </w:pPr>
            <w:bookmarkStart w:id="0" w:name="Text3"/>
            <w:r>
              <w:rPr>
                <w:rFonts w:ascii="Arial" w:hAnsi="Arial" w:cs="Arial"/>
                <w:b/>
                <w:lang w:val="it-CH"/>
              </w:rPr>
              <w:t>Partecipante:</w:t>
            </w:r>
          </w:p>
          <w:p w14:paraId="125EB4F3" w14:textId="77777777" w:rsidR="0077783D" w:rsidRDefault="0077783D" w:rsidP="0077783D">
            <w:pPr>
              <w:widowControl w:val="0"/>
              <w:tabs>
                <w:tab w:val="left" w:pos="1805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ind w:right="-1352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Cognome: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bookmarkEnd w:id="0"/>
          </w:p>
          <w:p w14:paraId="565089B2" w14:textId="77777777" w:rsidR="0077783D" w:rsidRDefault="0077783D" w:rsidP="0077783D">
            <w:pPr>
              <w:widowControl w:val="0"/>
              <w:tabs>
                <w:tab w:val="left" w:pos="1805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Nome: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6ABF4D13" w14:textId="77777777" w:rsidR="0077783D" w:rsidRDefault="0077783D" w:rsidP="0077783D">
            <w:pPr>
              <w:widowControl w:val="0"/>
              <w:tabs>
                <w:tab w:val="left" w:pos="1805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Via / numero.:</w:t>
            </w:r>
            <w:bookmarkStart w:id="1" w:name="Text9"/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bookmarkEnd w:id="1"/>
          </w:p>
          <w:p w14:paraId="47FCC2D2" w14:textId="77777777" w:rsidR="0077783D" w:rsidRDefault="0077783D" w:rsidP="0077783D">
            <w:pPr>
              <w:widowControl w:val="0"/>
              <w:tabs>
                <w:tab w:val="left" w:pos="2799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 xml:space="preserve">C.A.P./ luogo di residenza: 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2" w:name="Text8"/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bookmarkEnd w:id="2"/>
          <w:p w14:paraId="46CAC1DD" w14:textId="77777777" w:rsidR="0077783D" w:rsidRDefault="0077783D" w:rsidP="0077783D">
            <w:pPr>
              <w:widowControl w:val="0"/>
              <w:tabs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  <w:color w:val="0000FF"/>
                <w:lang w:val="it-IT"/>
              </w:rPr>
            </w:pPr>
            <w:r>
              <w:rPr>
                <w:rFonts w:ascii="Arial" w:hAnsi="Arial" w:cs="Arial"/>
                <w:lang w:val="it-CH"/>
              </w:rPr>
              <w:t>Data di nascita: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6B7C1160" w14:textId="77777777" w:rsidR="0077783D" w:rsidRDefault="0077783D" w:rsidP="0077783D">
            <w:pPr>
              <w:widowControl w:val="0"/>
              <w:tabs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it-CH"/>
              </w:rPr>
            </w:pPr>
            <w:bookmarkStart w:id="3" w:name="Text6"/>
            <w:r>
              <w:rPr>
                <w:rFonts w:ascii="Arial" w:hAnsi="Arial" w:cs="Arial"/>
                <w:lang w:val="it-CH"/>
              </w:rPr>
              <w:t>Numero di telefono (privato):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11B384C4" w14:textId="77777777" w:rsidR="0077783D" w:rsidRDefault="0077783D" w:rsidP="0077783D">
            <w:pPr>
              <w:widowControl w:val="0"/>
              <w:tabs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lang w:val="it-IT"/>
              </w:rPr>
              <w:t>E-Mail (privato):</w:t>
            </w:r>
            <w:r>
              <w:rPr>
                <w:rFonts w:ascii="Arial" w:hAnsi="Arial" w:cs="Arial"/>
                <w:lang w:val="it-IT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IT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2EF91478" w14:textId="77777777" w:rsidR="009E5B84" w:rsidRPr="0077783D" w:rsidRDefault="0077783D" w:rsidP="0077783D">
            <w:pPr>
              <w:widowControl w:val="0"/>
              <w:tabs>
                <w:tab w:val="left" w:pos="1807"/>
                <w:tab w:val="left" w:pos="3466"/>
                <w:tab w:val="left" w:pos="5063"/>
                <w:tab w:val="left" w:pos="6540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lang w:val="it-CH"/>
              </w:rPr>
              <w:t xml:space="preserve">Numero di registro ASPND: 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bookmarkStart w:id="4" w:name="Text4"/>
            <w:bookmarkStart w:id="5" w:name="Text17"/>
            <w:bookmarkEnd w:id="3"/>
            <w:r w:rsidR="00B14318" w:rsidRPr="0077783D">
              <w:rPr>
                <w:rFonts w:ascii="Arial Narrow" w:hAnsi="Arial Narrow" w:cs="Arial"/>
                <w:b/>
                <w:noProof/>
                <w:color w:val="0000FF"/>
                <w:lang w:val="it-IT"/>
              </w:rPr>
              <w:tab/>
            </w:r>
            <w:r w:rsidR="00B14318" w:rsidRPr="00072342">
              <w:rPr>
                <w:rFonts w:ascii="Arial Narrow" w:hAnsi="Arial Narrow" w:cs="Arial"/>
                <w:noProof/>
                <w:sz w:val="18"/>
                <w:szCs w:val="18"/>
                <w:lang w:val="it-IT"/>
              </w:rPr>
              <w:t>(</w:t>
            </w:r>
            <w:r w:rsidR="008B7167" w:rsidRPr="00072342">
              <w:rPr>
                <w:rFonts w:ascii="Arial Narrow" w:hAnsi="Arial Narrow" w:cs="Arial"/>
                <w:noProof/>
                <w:sz w:val="18"/>
                <w:szCs w:val="18"/>
                <w:lang w:val="it-IT"/>
              </w:rPr>
              <w:t>se disponibile</w:t>
            </w:r>
            <w:r w:rsidR="00B14318" w:rsidRPr="00072342">
              <w:rPr>
                <w:rFonts w:ascii="Arial Narrow" w:hAnsi="Arial Narrow" w:cs="Arial"/>
                <w:noProof/>
                <w:sz w:val="18"/>
                <w:szCs w:val="18"/>
                <w:lang w:val="it-IT"/>
              </w:rPr>
              <w:t>)</w:t>
            </w:r>
          </w:p>
        </w:tc>
        <w:bookmarkEnd w:id="4"/>
        <w:bookmarkEnd w:id="5"/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2FB17" w14:textId="77777777" w:rsidR="0077783D" w:rsidRDefault="0077783D" w:rsidP="0077783D">
            <w:pPr>
              <w:widowControl w:val="0"/>
              <w:tabs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lang w:val="it-CH"/>
              </w:rPr>
            </w:pPr>
            <w:r>
              <w:rPr>
                <w:rFonts w:ascii="Arial" w:hAnsi="Arial" w:cs="Arial"/>
                <w:b/>
                <w:lang w:val="it-CH"/>
              </w:rPr>
              <w:t>Datore di lavoro</w:t>
            </w:r>
          </w:p>
          <w:p w14:paraId="35B75D60" w14:textId="77777777" w:rsidR="0077783D" w:rsidRDefault="0077783D" w:rsidP="0077783D">
            <w:pPr>
              <w:widowControl w:val="0"/>
              <w:tabs>
                <w:tab w:val="left" w:pos="1948"/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noProof/>
                <w:color w:val="0000FF"/>
                <w:lang w:val="it-IT"/>
              </w:rPr>
            </w:pPr>
            <w:r>
              <w:rPr>
                <w:rFonts w:ascii="Arial" w:hAnsi="Arial" w:cs="Arial"/>
                <w:lang w:val="it-CH"/>
              </w:rPr>
              <w:t>Ditta:</w:t>
            </w:r>
            <w:bookmarkStart w:id="6" w:name="Text10"/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</w:p>
          <w:p w14:paraId="5685F24E" w14:textId="77777777" w:rsidR="0077783D" w:rsidRDefault="0077783D" w:rsidP="0077783D">
            <w:pPr>
              <w:widowControl w:val="0"/>
              <w:tabs>
                <w:tab w:val="left" w:pos="1948"/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noProof/>
                <w:color w:val="0000FF"/>
                <w:lang w:val="it-IT"/>
              </w:rPr>
            </w:pPr>
            <w:r>
              <w:rPr>
                <w:rFonts w:ascii="Arial" w:hAnsi="Arial" w:cs="Arial"/>
                <w:lang w:val="it-CH"/>
              </w:rPr>
              <w:t>Contatto: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</w:p>
          <w:bookmarkEnd w:id="6"/>
          <w:p w14:paraId="6BAD90A5" w14:textId="77777777" w:rsidR="0077783D" w:rsidRDefault="0077783D" w:rsidP="0077783D">
            <w:pPr>
              <w:widowControl w:val="0"/>
              <w:tabs>
                <w:tab w:val="left" w:pos="1948"/>
                <w:tab w:val="left" w:pos="2799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  <w:color w:val="0000FF"/>
              </w:rPr>
            </w:pPr>
            <w:r>
              <w:rPr>
                <w:rFonts w:ascii="Arial" w:hAnsi="Arial" w:cs="Arial"/>
                <w:lang w:val="it-CH"/>
              </w:rPr>
              <w:t>Via / numero.: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7C9302DF" w14:textId="77777777" w:rsidR="0077783D" w:rsidRDefault="0077783D" w:rsidP="0077783D">
            <w:pPr>
              <w:widowControl w:val="0"/>
              <w:tabs>
                <w:tab w:val="left" w:pos="1948"/>
                <w:tab w:val="left" w:pos="2799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2EE22BCF" w14:textId="77777777" w:rsidR="0077783D" w:rsidRDefault="0077783D" w:rsidP="0077783D">
            <w:pPr>
              <w:widowControl w:val="0"/>
              <w:tabs>
                <w:tab w:val="left" w:pos="2799"/>
                <w:tab w:val="left" w:pos="5141"/>
                <w:tab w:val="left" w:pos="784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 xml:space="preserve">C.A.P./ luogo di residenza: 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35B77559" w14:textId="77777777" w:rsidR="0077783D" w:rsidRDefault="0077783D" w:rsidP="0077783D">
            <w:pPr>
              <w:widowControl w:val="0"/>
              <w:tabs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Numero di telefono: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5A1DA64E" w14:textId="77777777" w:rsidR="0077783D" w:rsidRDefault="0077783D" w:rsidP="0077783D">
            <w:pPr>
              <w:widowControl w:val="0"/>
              <w:tabs>
                <w:tab w:val="left" w:pos="2799"/>
                <w:tab w:val="left" w:pos="457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lang w:val="it-IT"/>
              </w:rPr>
              <w:t>E-Mail:</w:t>
            </w:r>
            <w:r>
              <w:rPr>
                <w:rFonts w:ascii="Arial" w:hAnsi="Arial" w:cs="Arial"/>
                <w:lang w:val="it-IT"/>
              </w:rPr>
              <w:tab/>
            </w:r>
            <w:bookmarkStart w:id="7" w:name="Text16"/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IT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bookmarkEnd w:id="7"/>
          </w:p>
          <w:p w14:paraId="3E81E969" w14:textId="77777777" w:rsidR="009E5B84" w:rsidRPr="0077783D" w:rsidRDefault="009E5B84">
            <w:pPr>
              <w:widowControl w:val="0"/>
              <w:tabs>
                <w:tab w:val="left" w:pos="1665"/>
                <w:tab w:val="left" w:pos="5063"/>
                <w:tab w:val="left" w:pos="5141"/>
                <w:tab w:val="left" w:pos="6540"/>
                <w:tab w:val="left" w:pos="7409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lang w:val="it-IT"/>
              </w:rPr>
            </w:pPr>
          </w:p>
        </w:tc>
      </w:tr>
      <w:tr w:rsidR="0077783D" w:rsidRPr="00482123" w14:paraId="2EF1654E" w14:textId="77777777">
        <w:trPr>
          <w:trHeight w:val="401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436A410" w14:textId="77777777" w:rsidR="0077783D" w:rsidRDefault="0077783D" w:rsidP="00777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  <w:t>Membro dell‘ASPND</w:t>
            </w:r>
          </w:p>
        </w:tc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0AB1E" w14:textId="77777777" w:rsidR="0077783D" w:rsidRPr="0077783D" w:rsidRDefault="0077783D" w:rsidP="0077783D">
            <w:pPr>
              <w:widowControl w:val="0"/>
              <w:tabs>
                <w:tab w:val="left" w:pos="2061"/>
                <w:tab w:val="left" w:pos="432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it-IT"/>
              </w:rPr>
            </w:pP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  <w:lang w:val="it-IT"/>
              </w:rPr>
              <w:instrText xml:space="preserve"> FORMCHECKBOX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r>
              <w:rPr>
                <w:rFonts w:ascii="Arial" w:hAnsi="Arial" w:cs="Arial"/>
                <w:b/>
                <w:noProof/>
                <w:color w:val="0000FF"/>
                <w:lang w:val="it-IT"/>
              </w:rPr>
              <w:t xml:space="preserve"> </w:t>
            </w:r>
            <w:r>
              <w:rPr>
                <w:rFonts w:ascii="Arial Narrow" w:hAnsi="Arial Narrow" w:cs="Arial"/>
                <w:lang w:val="it-IT"/>
              </w:rPr>
              <w:t>Singolo membro</w:t>
            </w:r>
            <w:r>
              <w:rPr>
                <w:rFonts w:ascii="Arial Narrow" w:hAnsi="Arial Narrow" w:cs="Arial"/>
                <w:lang w:val="it-IT"/>
              </w:rPr>
              <w:tab/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  <w:lang w:val="it-IT"/>
              </w:rPr>
              <w:instrText xml:space="preserve"> FORMCHECKBOX </w:instrText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</w:rPr>
              <w:fldChar w:fldCharType="end"/>
            </w:r>
            <w:r>
              <w:rPr>
                <w:rFonts w:ascii="Arial Narrow" w:hAnsi="Arial Narrow" w:cs="Arial"/>
                <w:b/>
                <w:noProof/>
                <w:color w:val="0000FF"/>
                <w:lang w:val="it-IT"/>
              </w:rPr>
              <w:t xml:space="preserve"> </w:t>
            </w:r>
            <w:r>
              <w:rPr>
                <w:rFonts w:ascii="Arial Narrow" w:hAnsi="Arial Narrow" w:cs="Arial"/>
                <w:lang w:val="it-IT"/>
              </w:rPr>
              <w:t>Membro collettivo</w:t>
            </w:r>
            <w:r>
              <w:rPr>
                <w:rFonts w:ascii="Arial Narrow" w:hAnsi="Arial Narrow" w:cs="Arial"/>
                <w:lang w:val="it-IT"/>
              </w:rPr>
              <w:tab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  <w:lang w:val="it-IT"/>
              </w:rPr>
              <w:instrText xml:space="preserve"> FORMCHECKBOX </w:instrText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</w:rPr>
              <w:fldChar w:fldCharType="end"/>
            </w:r>
            <w:r>
              <w:rPr>
                <w:rFonts w:ascii="Arial" w:hAnsi="Arial" w:cs="Arial"/>
                <w:b/>
                <w:noProof/>
                <w:color w:val="0000FF"/>
                <w:highlight w:val="lightGray"/>
                <w:lang w:val="it-IT"/>
              </w:rPr>
              <w:t xml:space="preserve"> </w:t>
            </w:r>
            <w:r>
              <w:rPr>
                <w:rFonts w:ascii="Arial" w:hAnsi="Arial" w:cs="Arial"/>
                <w:lang w:val="it-IT"/>
              </w:rPr>
              <w:t>no</w:t>
            </w:r>
          </w:p>
        </w:tc>
      </w:tr>
      <w:tr w:rsidR="0077783D" w14:paraId="624EB9E2" w14:textId="77777777" w:rsidTr="00200885">
        <w:trPr>
          <w:trHeight w:val="1193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DC83F25" w14:textId="77777777" w:rsidR="0077783D" w:rsidRPr="0077783D" w:rsidRDefault="0077783D" w:rsidP="00777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de-CH"/>
              </w:rPr>
            </w:pPr>
            <w:r w:rsidRPr="0077783D">
              <w:rPr>
                <w:rFonts w:ascii="Arial" w:hAnsi="Arial" w:cs="Arial"/>
                <w:b/>
                <w:sz w:val="24"/>
                <w:szCs w:val="24"/>
                <w:lang w:val="de-CH"/>
              </w:rPr>
              <w:t>Corso di formazione frequentato</w:t>
            </w:r>
          </w:p>
        </w:tc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2B582B" w14:textId="77777777" w:rsidR="0077783D" w:rsidRDefault="0077783D" w:rsidP="0077783D">
            <w:pPr>
              <w:widowControl w:val="0"/>
              <w:tabs>
                <w:tab w:val="left" w:pos="2083"/>
                <w:tab w:val="left" w:pos="257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noProof/>
                <w:color w:val="0000FF"/>
              </w:rPr>
            </w:pPr>
            <w:r>
              <w:rPr>
                <w:rFonts w:ascii="Arial" w:hAnsi="Arial" w:cs="Arial"/>
                <w:lang w:val="it-CH"/>
              </w:rPr>
              <w:t>Centro di formazione: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47E2287C" w14:textId="77777777" w:rsidR="00A34B5B" w:rsidRDefault="00A34B5B" w:rsidP="00A34B5B">
            <w:pPr>
              <w:widowControl w:val="0"/>
              <w:tabs>
                <w:tab w:val="left" w:pos="257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  <w:vertAlign w:val="superscript"/>
                <w:lang w:val="it-CH"/>
              </w:rPr>
            </w:pPr>
            <w:r>
              <w:rPr>
                <w:rFonts w:ascii="Arial" w:hAnsi="Arial" w:cs="Arial"/>
                <w:noProof/>
                <w:color w:val="0000FF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4A380619" w14:textId="77777777" w:rsidR="0077783D" w:rsidRDefault="0077783D" w:rsidP="0077783D">
            <w:pPr>
              <w:widowControl w:val="0"/>
              <w:tabs>
                <w:tab w:val="left" w:pos="2061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lang w:val="de-CH"/>
              </w:rPr>
            </w:pPr>
            <w:r>
              <w:rPr>
                <w:rFonts w:ascii="Arial" w:hAnsi="Arial" w:cs="Arial"/>
                <w:lang w:val="it-CH"/>
              </w:rPr>
              <w:t>Corso: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 xml:space="preserve"> 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r>
              <w:rPr>
                <w:rFonts w:ascii="Arial" w:hAnsi="Arial" w:cs="Arial"/>
                <w:lang w:val="it-CH"/>
              </w:rPr>
              <w:tab/>
              <w:t>dal: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r>
              <w:rPr>
                <w:rFonts w:ascii="Arial" w:hAnsi="Arial" w:cs="Arial"/>
                <w:lang w:val="it-CH"/>
              </w:rPr>
              <w:t xml:space="preserve">   al:   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</w:tc>
      </w:tr>
      <w:tr w:rsidR="0077783D" w14:paraId="06DB52A2" w14:textId="77777777" w:rsidTr="00200885">
        <w:trPr>
          <w:trHeight w:val="786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13DF3EA" w14:textId="77777777" w:rsidR="0077783D" w:rsidRDefault="0077783D" w:rsidP="0077783D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Arial" w:hAnsi="Arial" w:cs="Arial"/>
                <w:bCs/>
                <w:sz w:val="24"/>
                <w:szCs w:val="24"/>
                <w:lang w:val="de-CH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it-IT"/>
              </w:rPr>
              <w:t>Iscrizione: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it-IT"/>
              </w:rPr>
              <w:br/>
            </w:r>
            <w:r>
              <w:rPr>
                <w:rFonts w:ascii="Arial" w:hAnsi="Arial" w:cs="Arial"/>
                <w:bCs/>
                <w:sz w:val="24"/>
                <w:szCs w:val="24"/>
                <w:lang w:val="it-IT"/>
              </w:rPr>
              <w:t>Esame di qualificazione</w:t>
            </w:r>
          </w:p>
        </w:tc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C2FF32" w14:textId="77777777" w:rsidR="0077783D" w:rsidRDefault="0077783D" w:rsidP="0077783D">
            <w:pPr>
              <w:widowControl w:val="0"/>
              <w:tabs>
                <w:tab w:val="left" w:pos="2083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it-CH"/>
              </w:rPr>
            </w:pPr>
            <w:r>
              <w:rPr>
                <w:rFonts w:ascii="Arial" w:hAnsi="Arial" w:cs="Arial"/>
                <w:lang w:val="it-CH"/>
              </w:rPr>
              <w:t>Centro di esame: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r>
              <w:rPr>
                <w:rFonts w:ascii="Arial" w:hAnsi="Arial" w:cs="Arial"/>
                <w:lang w:val="it-CH"/>
              </w:rPr>
              <w:t xml:space="preserve"> </w:t>
            </w:r>
          </w:p>
          <w:p w14:paraId="13C4FAEF" w14:textId="77777777" w:rsidR="0077783D" w:rsidRDefault="0077783D" w:rsidP="0077783D">
            <w:pPr>
              <w:widowControl w:val="0"/>
              <w:tabs>
                <w:tab w:val="left" w:pos="2083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lang w:val="de-LI"/>
              </w:rPr>
            </w:pPr>
            <w:r>
              <w:rPr>
                <w:rFonts w:ascii="Arial" w:hAnsi="Arial" w:cs="Arial"/>
                <w:lang w:val="it-CH"/>
              </w:rPr>
              <w:t>il:</w:t>
            </w:r>
            <w:r>
              <w:rPr>
                <w:rFonts w:ascii="Arial" w:hAnsi="Arial" w:cs="Arial"/>
                <w:lang w:val="it-CH"/>
              </w:rPr>
              <w:tab/>
            </w:r>
            <w:bookmarkStart w:id="8" w:name="Text31"/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  <w:lang w:val="it-CH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  <w:bookmarkEnd w:id="8"/>
          </w:p>
        </w:tc>
      </w:tr>
      <w:tr w:rsidR="0077783D" w14:paraId="6FBDB92A" w14:textId="77777777" w:rsidTr="00564019">
        <w:trPr>
          <w:trHeight w:val="473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6FDBFFC" w14:textId="77777777" w:rsidR="0077783D" w:rsidRDefault="0077783D" w:rsidP="0077783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it-IT"/>
              </w:rPr>
              <w:t>Fatturazione</w:t>
            </w:r>
          </w:p>
        </w:tc>
        <w:bookmarkStart w:id="9" w:name="Kontrollkästchen60"/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AE3B0" w14:textId="77777777" w:rsidR="0077783D" w:rsidRDefault="0077783D" w:rsidP="0077783D">
            <w:pPr>
              <w:widowControl w:val="0"/>
              <w:tabs>
                <w:tab w:val="left" w:pos="3784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lang w:val="de-CH"/>
              </w:rPr>
            </w:pP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6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  <w:lang w:val="it-IT"/>
              </w:rPr>
              <w:instrText xml:space="preserve"> FORMCHECKBOX </w:instrText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</w:rPr>
              <w:fldChar w:fldCharType="end"/>
            </w:r>
            <w:bookmarkEnd w:id="9"/>
            <w:r>
              <w:rPr>
                <w:rFonts w:ascii="Arial" w:hAnsi="Arial" w:cs="Arial"/>
                <w:lang w:val="it-CH"/>
              </w:rPr>
              <w:t xml:space="preserve"> Ditta</w:t>
            </w:r>
            <w:r>
              <w:rPr>
                <w:rFonts w:ascii="Arial Narrow" w:hAnsi="Arial Narrow" w:cs="Arial"/>
                <w:lang w:val="it-IT"/>
              </w:rPr>
              <w:tab/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Kontrollkästchen19"/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  <w:lang w:val="it-IT"/>
              </w:rPr>
              <w:instrText xml:space="preserve"> FORMCHECKBOX </w:instrText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</w:rPr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 Narrow" w:hAnsi="Arial Narrow" w:cs="Arial"/>
                <w:b/>
                <w:noProof/>
                <w:color w:val="0000FF"/>
                <w:highlight w:val="lightGray"/>
              </w:rPr>
              <w:fldChar w:fldCharType="end"/>
            </w:r>
            <w:bookmarkEnd w:id="10"/>
            <w:r>
              <w:rPr>
                <w:rFonts w:ascii="Arial Narrow" w:hAnsi="Arial Narrow" w:cs="Arial"/>
                <w:lang w:val="it-IT"/>
              </w:rPr>
              <w:t xml:space="preserve"> Privato</w:t>
            </w:r>
            <w:r>
              <w:rPr>
                <w:rFonts w:ascii="Arial" w:hAnsi="Arial" w:cs="Arial"/>
                <w:lang w:val="it-CH"/>
              </w:rPr>
              <w:tab/>
            </w:r>
          </w:p>
        </w:tc>
      </w:tr>
      <w:tr w:rsidR="009E5B84" w:rsidRPr="00482123" w14:paraId="6AE3C12E" w14:textId="77777777">
        <w:trPr>
          <w:trHeight w:val="980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C75858E" w14:textId="77777777" w:rsidR="009E5B84" w:rsidRDefault="0077783D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de-CH"/>
              </w:rPr>
              <w:t>Conferma</w:t>
            </w:r>
          </w:p>
        </w:tc>
        <w:tc>
          <w:tcPr>
            <w:tcW w:w="7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177D2" w14:textId="77777777" w:rsidR="009E5B84" w:rsidRPr="00072342" w:rsidRDefault="008B7167">
            <w:pPr>
              <w:widowControl w:val="0"/>
              <w:tabs>
                <w:tab w:val="left" w:pos="2083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lang w:val="it-CH"/>
              </w:rPr>
            </w:pPr>
            <w:r w:rsidRPr="00072342">
              <w:rPr>
                <w:rFonts w:ascii="Arial Narrow" w:hAnsi="Arial Narrow" w:cs="Arial"/>
                <w:lang w:val="it-CH"/>
              </w:rPr>
              <w:t xml:space="preserve">Con la firma si conferma che, </w:t>
            </w:r>
          </w:p>
          <w:p w14:paraId="1EAE87F6" w14:textId="77777777" w:rsidR="009E5B84" w:rsidRPr="00072342" w:rsidRDefault="008B7167" w:rsidP="008B7167">
            <w:pPr>
              <w:pStyle w:val="Listenabsatz"/>
              <w:widowControl w:val="0"/>
              <w:numPr>
                <w:ilvl w:val="0"/>
                <w:numId w:val="3"/>
              </w:numPr>
              <w:tabs>
                <w:tab w:val="left" w:pos="2083"/>
                <w:tab w:val="left" w:pos="3784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ind w:left="497"/>
              <w:rPr>
                <w:rFonts w:ascii="Arial Narrow" w:hAnsi="Arial Narrow" w:cs="Arial"/>
                <w:b/>
                <w:bCs/>
                <w:lang w:val="it-CH"/>
              </w:rPr>
            </w:pPr>
            <w:r w:rsidRPr="00072342">
              <w:rPr>
                <w:rFonts w:ascii="Arial Narrow" w:hAnsi="Arial Narrow" w:cs="Arial"/>
                <w:lang w:val="it-CH"/>
              </w:rPr>
              <w:t>la percentuale minima del 10% relativamente al tempo di esperienza secondo le linee guida</w:t>
            </w:r>
            <w:r w:rsidR="0070031D" w:rsidRPr="00072342">
              <w:rPr>
                <w:rFonts w:ascii="Arial Narrow" w:hAnsi="Arial Narrow" w:cs="Arial"/>
                <w:lang w:val="it-CH"/>
              </w:rPr>
              <w:t xml:space="preserve"> </w:t>
            </w:r>
            <w:r w:rsidRPr="00072342">
              <w:rPr>
                <w:rFonts w:ascii="Arial Narrow" w:hAnsi="Arial Narrow" w:cs="Arial"/>
                <w:lang w:val="it-CH"/>
              </w:rPr>
              <w:t xml:space="preserve">SGZP-Richtlinie capitolo 5.3.1 per la partecipazione al corso è stata svolta </w:t>
            </w:r>
            <w:r w:rsidR="00623263" w:rsidRPr="00072342">
              <w:rPr>
                <w:rFonts w:ascii="Arial Narrow" w:hAnsi="Arial Narrow" w:cs="Arial"/>
                <w:lang w:val="it-CH"/>
              </w:rPr>
              <w:br/>
            </w:r>
          </w:p>
          <w:p w14:paraId="28A2A596" w14:textId="77777777" w:rsidR="005D66AB" w:rsidRPr="00200885" w:rsidRDefault="008B7167" w:rsidP="00D74CED">
            <w:pPr>
              <w:pStyle w:val="Listenabsatz"/>
              <w:widowControl w:val="0"/>
              <w:numPr>
                <w:ilvl w:val="0"/>
                <w:numId w:val="3"/>
              </w:numPr>
              <w:tabs>
                <w:tab w:val="left" w:pos="4607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ind w:left="497"/>
              <w:rPr>
                <w:rFonts w:ascii="Arial Narrow" w:hAnsi="Arial Narrow" w:cs="Arial"/>
                <w:lang w:val="it-CH"/>
              </w:rPr>
            </w:pPr>
            <w:r w:rsidRPr="00072342">
              <w:rPr>
                <w:rFonts w:ascii="Arial" w:hAnsi="Arial" w:cs="Arial"/>
                <w:sz w:val="20"/>
                <w:szCs w:val="20"/>
                <w:lang w:val="it-CH"/>
              </w:rPr>
              <w:t xml:space="preserve">un test valido della acuità visiva da vicino (non più vecchio di un anno) </w:t>
            </w:r>
            <w:r w:rsidR="00200885" w:rsidRPr="00072342">
              <w:rPr>
                <w:rFonts w:ascii="Arial" w:hAnsi="Arial" w:cs="Arial"/>
                <w:sz w:val="20"/>
                <w:szCs w:val="20"/>
                <w:lang w:val="it-CH"/>
              </w:rPr>
              <w:t>e</w:t>
            </w:r>
            <w:r w:rsidR="00564019" w:rsidRPr="00072342">
              <w:rPr>
                <w:rFonts w:ascii="Arial" w:hAnsi="Arial" w:cs="Arial"/>
                <w:sz w:val="20"/>
                <w:szCs w:val="20"/>
                <w:lang w:val="it-CH"/>
              </w:rPr>
              <w:br/>
            </w:r>
            <w:r w:rsidRPr="00072342">
              <w:rPr>
                <w:rFonts w:ascii="Arial" w:hAnsi="Arial" w:cs="Arial"/>
                <w:sz w:val="20"/>
                <w:szCs w:val="20"/>
                <w:lang w:val="it-CH"/>
              </w:rPr>
              <w:t>un test valido della percezione del colore (non più vecchio di cinque anni)</w:t>
            </w:r>
            <w:r w:rsidR="00564019" w:rsidRPr="00072342">
              <w:rPr>
                <w:rFonts w:ascii="Arial" w:hAnsi="Arial" w:cs="Arial"/>
                <w:sz w:val="20"/>
                <w:szCs w:val="20"/>
                <w:lang w:val="it-CH"/>
              </w:rPr>
              <w:br/>
            </w:r>
            <w:r w:rsidR="00564019" w:rsidRPr="00072342">
              <w:rPr>
                <w:rFonts w:ascii="Arial" w:hAnsi="Arial" w:cs="Arial"/>
                <w:sz w:val="20"/>
                <w:szCs w:val="20"/>
                <w:lang w:val="it-CH"/>
              </w:rPr>
              <w:br/>
            </w:r>
            <w:r w:rsidR="0070031D" w:rsidRPr="00072342">
              <w:rPr>
                <w:rFonts w:ascii="Arial" w:hAnsi="Arial" w:cs="Arial"/>
                <w:sz w:val="20"/>
                <w:szCs w:val="20"/>
                <w:lang w:val="it-CH"/>
              </w:rPr>
              <w:t>al momento dell’esame di qualificazione secondo linee guida ASPND (SGZP-Richtlinie) capiolo 5.1 sono disponibili e presenti all’esame</w:t>
            </w:r>
            <w:r w:rsidR="00200885">
              <w:rPr>
                <w:rFonts w:ascii="Arial" w:hAnsi="Arial" w:cs="Arial"/>
                <w:sz w:val="20"/>
                <w:szCs w:val="20"/>
                <w:lang w:val="it-CH"/>
              </w:rPr>
              <w:br/>
            </w:r>
          </w:p>
          <w:p w14:paraId="02B72E55" w14:textId="77777777" w:rsidR="00200885" w:rsidRPr="00072342" w:rsidRDefault="00200885" w:rsidP="00D74CED">
            <w:pPr>
              <w:pStyle w:val="Listenabsatz"/>
              <w:widowControl w:val="0"/>
              <w:numPr>
                <w:ilvl w:val="0"/>
                <w:numId w:val="3"/>
              </w:numPr>
              <w:tabs>
                <w:tab w:val="left" w:pos="4607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ind w:left="497"/>
              <w:rPr>
                <w:rFonts w:ascii="Arial Narrow" w:hAnsi="Arial Narrow" w:cs="Arial"/>
                <w:lang w:val="it-CH"/>
              </w:rPr>
            </w:pPr>
            <w:r w:rsidRPr="00200885">
              <w:rPr>
                <w:rFonts w:ascii="Arial Narrow" w:hAnsi="Arial Narrow" w:cs="Arial"/>
                <w:lang w:val="it-CH"/>
              </w:rPr>
              <w:t>siano osservate e rispettate le norme d'esame SGZP (vedi pagina 2).</w:t>
            </w:r>
          </w:p>
          <w:p w14:paraId="48792741" w14:textId="77777777" w:rsidR="00486A10" w:rsidRPr="00072342" w:rsidRDefault="0070031D" w:rsidP="005D66AB">
            <w:pPr>
              <w:widowControl w:val="0"/>
              <w:tabs>
                <w:tab w:val="left" w:pos="4607"/>
                <w:tab w:val="left" w:pos="5152"/>
              </w:tabs>
              <w:autoSpaceDE w:val="0"/>
              <w:autoSpaceDN w:val="0"/>
              <w:adjustRightInd w:val="0"/>
              <w:spacing w:before="120" w:after="120" w:line="240" w:lineRule="auto"/>
              <w:rPr>
                <w:rFonts w:ascii="Arial Narrow" w:hAnsi="Arial Narrow" w:cs="Arial"/>
                <w:highlight w:val="yellow"/>
                <w:lang w:val="it-IT"/>
              </w:rPr>
            </w:pPr>
            <w:r w:rsidRPr="00072342">
              <w:rPr>
                <w:rFonts w:ascii="Arial Narrow" w:hAnsi="Arial Narrow" w:cs="Arial"/>
                <w:lang w:val="it-IT"/>
              </w:rPr>
              <w:t>I relativi documenti di prova possono essere richiesti dall’ente certificatore.</w:t>
            </w:r>
          </w:p>
        </w:tc>
      </w:tr>
      <w:tr w:rsidR="009E5B84" w14:paraId="09BDDB19" w14:textId="77777777" w:rsidTr="00200885">
        <w:trPr>
          <w:trHeight w:val="2074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6E704" w14:textId="77777777" w:rsidR="009E5B84" w:rsidRPr="00072342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lang w:val="it-IT"/>
              </w:rPr>
            </w:pPr>
          </w:p>
          <w:p w14:paraId="72894E1B" w14:textId="77777777" w:rsidR="0077783D" w:rsidRDefault="0077783D" w:rsidP="00777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lang w:val="de-CH"/>
              </w:rPr>
            </w:pPr>
            <w:r>
              <w:rPr>
                <w:rFonts w:ascii="Arial" w:hAnsi="Arial" w:cs="Arial"/>
                <w:b/>
                <w:lang w:val="de-CH"/>
              </w:rPr>
              <w:t>Partecipante:</w:t>
            </w:r>
          </w:p>
          <w:p w14:paraId="188650DB" w14:textId="77777777" w:rsidR="0077783D" w:rsidRDefault="0077783D" w:rsidP="00777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  <w:p w14:paraId="73D89C86" w14:textId="77777777" w:rsidR="0077783D" w:rsidRDefault="0077783D" w:rsidP="00777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  <w:p w14:paraId="57F9BF02" w14:textId="77777777" w:rsidR="0077783D" w:rsidRDefault="0077783D" w:rsidP="00777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>Luogo/ Data:</w:t>
            </w:r>
            <w:r>
              <w:rPr>
                <w:rFonts w:ascii="Arial" w:hAnsi="Arial" w:cs="Arial"/>
                <w:lang w:val="de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23219329" w14:textId="77777777" w:rsidR="0077783D" w:rsidRDefault="0077783D" w:rsidP="00777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  <w:p w14:paraId="5A1740CB" w14:textId="77777777" w:rsidR="0077783D" w:rsidRDefault="0077783D" w:rsidP="00777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>Firma:</w:t>
            </w:r>
          </w:p>
          <w:p w14:paraId="491D8EBA" w14:textId="77777777" w:rsidR="009E5B84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</w:tc>
        <w:tc>
          <w:tcPr>
            <w:tcW w:w="5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F94D64" w14:textId="77777777" w:rsidR="009E5B84" w:rsidRPr="00072342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lang w:val="it-IT"/>
              </w:rPr>
            </w:pPr>
          </w:p>
          <w:p w14:paraId="301AA44F" w14:textId="77777777" w:rsidR="009E5B84" w:rsidRPr="00072342" w:rsidRDefault="007003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lang w:val="it-CH"/>
              </w:rPr>
            </w:pPr>
            <w:r w:rsidRPr="00072342">
              <w:rPr>
                <w:rFonts w:ascii="Arial" w:hAnsi="Arial" w:cs="Arial"/>
                <w:b/>
                <w:lang w:val="it-CH"/>
              </w:rPr>
              <w:t>Datore di lavoro, Superiore, o Referee</w:t>
            </w:r>
            <w:r w:rsidR="004234A2" w:rsidRPr="00072342">
              <w:rPr>
                <w:rFonts w:ascii="Arial" w:hAnsi="Arial" w:cs="Arial"/>
                <w:b/>
                <w:lang w:val="it-CH"/>
              </w:rPr>
              <w:t>:</w:t>
            </w:r>
            <w:r w:rsidR="0007041C" w:rsidRPr="00072342">
              <w:rPr>
                <w:rFonts w:ascii="Arial" w:hAnsi="Arial" w:cs="Arial"/>
                <w:b/>
                <w:lang w:val="it-CH"/>
              </w:rPr>
              <w:br/>
            </w:r>
            <w:r w:rsidR="0007041C" w:rsidRPr="00072342">
              <w:rPr>
                <w:rFonts w:ascii="Arial" w:hAnsi="Arial" w:cs="Arial"/>
                <w:bCs/>
                <w:lang w:val="it-CH"/>
              </w:rPr>
              <w:t>(</w:t>
            </w:r>
            <w:r w:rsidRPr="00072342">
              <w:rPr>
                <w:rFonts w:ascii="Arial Narrow" w:hAnsi="Arial Narrow" w:cs="Arial"/>
                <w:lang w:val="it-CH"/>
              </w:rPr>
              <w:t>secondo</w:t>
            </w:r>
            <w:r w:rsidR="0007041C" w:rsidRPr="00072342">
              <w:rPr>
                <w:rFonts w:ascii="Arial Narrow" w:hAnsi="Arial Narrow" w:cs="Arial"/>
                <w:lang w:val="it-CH"/>
              </w:rPr>
              <w:t xml:space="preserve"> SGZP-Richtlinie, </w:t>
            </w:r>
            <w:r w:rsidRPr="00072342">
              <w:rPr>
                <w:rFonts w:ascii="Arial Narrow" w:hAnsi="Arial Narrow" w:cs="Arial"/>
                <w:lang w:val="it-CH"/>
              </w:rPr>
              <w:t xml:space="preserve">capitolo </w:t>
            </w:r>
            <w:r w:rsidR="0007041C" w:rsidRPr="00072342">
              <w:rPr>
                <w:rFonts w:ascii="Arial Narrow" w:hAnsi="Arial Narrow" w:cs="Arial"/>
                <w:lang w:val="it-CH"/>
              </w:rPr>
              <w:t>1.6)</w:t>
            </w:r>
          </w:p>
          <w:p w14:paraId="091E4045" w14:textId="77777777" w:rsidR="009E5B84" w:rsidRPr="0070031D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it-CH"/>
              </w:rPr>
            </w:pPr>
          </w:p>
          <w:p w14:paraId="68945B2D" w14:textId="77777777" w:rsidR="0077783D" w:rsidRDefault="0077783D" w:rsidP="00777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it-CH"/>
              </w:rPr>
              <w:t>Luogo/ Data:</w:t>
            </w:r>
            <w:r>
              <w:rPr>
                <w:rFonts w:ascii="Arial" w:hAnsi="Arial" w:cs="Arial"/>
                <w:lang w:val="it-CH"/>
              </w:rPr>
              <w:tab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separate"/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t> </w:t>
            </w:r>
            <w:r>
              <w:rPr>
                <w:rFonts w:ascii="Arial" w:hAnsi="Arial" w:cs="Arial"/>
                <w:noProof/>
                <w:color w:val="0000FF"/>
                <w:highlight w:val="lightGray"/>
              </w:rPr>
              <w:fldChar w:fldCharType="end"/>
            </w:r>
          </w:p>
          <w:p w14:paraId="1E7AAB76" w14:textId="77777777" w:rsidR="0077783D" w:rsidRDefault="0077783D" w:rsidP="00777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  <w:p w14:paraId="631086BC" w14:textId="77777777" w:rsidR="009E5B84" w:rsidRDefault="0077783D" w:rsidP="00777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>Firma:</w:t>
            </w:r>
          </w:p>
          <w:p w14:paraId="0C0DD555" w14:textId="77777777" w:rsidR="009E5B84" w:rsidRDefault="009E5B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de-CH"/>
              </w:rPr>
            </w:pPr>
          </w:p>
        </w:tc>
      </w:tr>
      <w:tr w:rsidR="009E5B84" w:rsidRPr="00482123" w14:paraId="1914E21D" w14:textId="77777777" w:rsidTr="00C76E82">
        <w:trPr>
          <w:trHeight w:val="403"/>
        </w:trPr>
        <w:tc>
          <w:tcPr>
            <w:tcW w:w="10213" w:type="dxa"/>
            <w:gridSpan w:val="3"/>
            <w:tcBorders>
              <w:top w:val="single" w:sz="4" w:space="0" w:color="auto"/>
            </w:tcBorders>
            <w:vAlign w:val="center"/>
          </w:tcPr>
          <w:p w14:paraId="538B10EB" w14:textId="77777777" w:rsidR="009E5B84" w:rsidRPr="0077783D" w:rsidRDefault="00777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  <w:lang w:val="it-IT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val="it-CH"/>
              </w:rPr>
              <w:t>Il formulario deve essere inoltrato al centro di esame corrispondente</w:t>
            </w:r>
          </w:p>
        </w:tc>
      </w:tr>
    </w:tbl>
    <w:p w14:paraId="513324BD" w14:textId="77777777" w:rsidR="00A34B5B" w:rsidRDefault="00A34B5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  <w:lang w:val="it-IT"/>
        </w:rPr>
      </w:pPr>
    </w:p>
    <w:p w14:paraId="321534F6" w14:textId="77777777" w:rsidR="00A34B5B" w:rsidRDefault="00A34B5B">
      <w:pPr>
        <w:spacing w:after="0" w:line="240" w:lineRule="auto"/>
        <w:rPr>
          <w:rFonts w:ascii="Times New Roman" w:hAnsi="Times New Roman"/>
          <w:sz w:val="16"/>
          <w:szCs w:val="16"/>
          <w:lang w:val="it-IT"/>
        </w:rPr>
      </w:pPr>
      <w:r>
        <w:rPr>
          <w:rFonts w:ascii="Times New Roman" w:hAnsi="Times New Roman"/>
          <w:sz w:val="16"/>
          <w:szCs w:val="16"/>
          <w:lang w:val="it-IT"/>
        </w:rPr>
        <w:br w:type="page"/>
      </w:r>
    </w:p>
    <w:p w14:paraId="729D9416" w14:textId="77777777" w:rsidR="00A34B5B" w:rsidRDefault="00A34B5B" w:rsidP="00A34B5B">
      <w:pPr>
        <w:spacing w:after="0" w:line="240" w:lineRule="auto"/>
        <w:rPr>
          <w:rFonts w:ascii="Arial Narrow" w:hAnsi="Arial Narrow"/>
          <w:b/>
          <w:bCs/>
          <w:sz w:val="32"/>
          <w:szCs w:val="32"/>
          <w:lang w:val="it-IT"/>
        </w:rPr>
      </w:pPr>
      <w:r w:rsidRPr="008B3C5E">
        <w:rPr>
          <w:rFonts w:ascii="Arial Narrow" w:hAnsi="Arial Narrow"/>
          <w:b/>
          <w:bCs/>
          <w:sz w:val="32"/>
          <w:szCs w:val="32"/>
          <w:lang w:val="it-IT"/>
        </w:rPr>
        <w:lastRenderedPageBreak/>
        <w:t xml:space="preserve">Regolamento esame </w:t>
      </w:r>
      <w:r w:rsidR="00C01C2C">
        <w:rPr>
          <w:rFonts w:ascii="Arial Narrow" w:hAnsi="Arial Narrow"/>
          <w:b/>
          <w:bCs/>
          <w:sz w:val="32"/>
          <w:szCs w:val="32"/>
          <w:lang w:val="it-IT"/>
        </w:rPr>
        <w:t>ASPND</w:t>
      </w:r>
      <w:r w:rsidRPr="008B3C5E">
        <w:rPr>
          <w:rFonts w:ascii="Arial Narrow" w:hAnsi="Arial Narrow"/>
          <w:b/>
          <w:bCs/>
          <w:sz w:val="32"/>
          <w:szCs w:val="32"/>
          <w:lang w:val="it-IT"/>
        </w:rPr>
        <w:t>:</w:t>
      </w:r>
    </w:p>
    <w:p w14:paraId="2246FE37" w14:textId="77777777" w:rsidR="008B3C5E" w:rsidRPr="008B3C5E" w:rsidRDefault="008B3C5E" w:rsidP="00A34B5B">
      <w:pPr>
        <w:spacing w:after="0" w:line="240" w:lineRule="auto"/>
        <w:rPr>
          <w:rFonts w:ascii="Arial Narrow" w:hAnsi="Arial Narrow"/>
          <w:b/>
          <w:bCs/>
          <w:sz w:val="32"/>
          <w:szCs w:val="32"/>
          <w:lang w:val="it-IT"/>
        </w:rPr>
      </w:pPr>
    </w:p>
    <w:p w14:paraId="18933EF4" w14:textId="77777777" w:rsidR="00A34B5B" w:rsidRPr="008B3C5E" w:rsidRDefault="00A34B5B" w:rsidP="008B3C5E">
      <w:pPr>
        <w:pStyle w:val="Listenabsatz"/>
        <w:numPr>
          <w:ilvl w:val="0"/>
          <w:numId w:val="6"/>
        </w:numPr>
        <w:spacing w:after="0" w:line="240" w:lineRule="auto"/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Qualora il candidato non si ritenga idoneo a sostenere l'esame, ciò dovrà essere comunicato agli esperti prima dell'esame. In questo caso l'esame si considera non sostenuto</w:t>
      </w:r>
    </w:p>
    <w:p w14:paraId="63E2C83E" w14:textId="77777777" w:rsidR="00A34B5B" w:rsidRPr="008B3C5E" w:rsidRDefault="00A34B5B" w:rsidP="008B3C5E">
      <w:pPr>
        <w:pStyle w:val="Listenabsatz"/>
        <w:numPr>
          <w:ilvl w:val="0"/>
          <w:numId w:val="6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Non sono ammessi dispositivi mobili (telefono, smartwatch, occhiali smart, SMS e foto). Tutti i dispositivi devono essere spenti e riposti</w:t>
      </w:r>
    </w:p>
    <w:p w14:paraId="0E28D5CF" w14:textId="77777777" w:rsidR="00A34B5B" w:rsidRPr="008B3C5E" w:rsidRDefault="00A34B5B" w:rsidP="008B3C5E">
      <w:pPr>
        <w:pStyle w:val="Listenabsatz"/>
        <w:numPr>
          <w:ilvl w:val="0"/>
          <w:numId w:val="6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L'esame è un lavoro individuale. Non è consentito copiare, chiedere ad altri candidati all'esame, ecc</w:t>
      </w:r>
    </w:p>
    <w:p w14:paraId="4F9F0D29" w14:textId="77777777" w:rsidR="00A34B5B" w:rsidRPr="008B3C5E" w:rsidRDefault="00A34B5B" w:rsidP="008B3C5E">
      <w:pPr>
        <w:pStyle w:val="Listenabsatz"/>
        <w:numPr>
          <w:ilvl w:val="0"/>
          <w:numId w:val="6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Non è consentito utilizzare matite o penne di colore rosso</w:t>
      </w:r>
    </w:p>
    <w:p w14:paraId="23C8C91E" w14:textId="77777777" w:rsidR="00A34B5B" w:rsidRPr="008B3C5E" w:rsidRDefault="00A34B5B" w:rsidP="008B3C5E">
      <w:pPr>
        <w:pStyle w:val="Listenabsatz"/>
        <w:numPr>
          <w:ilvl w:val="0"/>
          <w:numId w:val="6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Non è consentito utilizzare ausili non autorizzati</w:t>
      </w:r>
    </w:p>
    <w:p w14:paraId="68D85AF7" w14:textId="77777777" w:rsidR="00A34B5B" w:rsidRPr="008B3C5E" w:rsidRDefault="00A34B5B" w:rsidP="008B3C5E">
      <w:pPr>
        <w:pStyle w:val="Listenabsatz"/>
        <w:numPr>
          <w:ilvl w:val="0"/>
          <w:numId w:val="6"/>
        </w:numPr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Documenti consentiti (ausili):</w:t>
      </w:r>
    </w:p>
    <w:p w14:paraId="4F26921E" w14:textId="77777777" w:rsidR="00A34B5B" w:rsidRPr="008B3C5E" w:rsidRDefault="008B3C5E" w:rsidP="008B3C5E">
      <w:pPr>
        <w:pStyle w:val="Listenabsatz"/>
        <w:numPr>
          <w:ilvl w:val="0"/>
          <w:numId w:val="6"/>
        </w:numPr>
        <w:ind w:left="1069"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>p</w:t>
      </w:r>
      <w:r w:rsidR="00A34B5B" w:rsidRPr="008B3C5E">
        <w:rPr>
          <w:rFonts w:ascii="Arial Narrow" w:hAnsi="Arial Narrow"/>
          <w:sz w:val="24"/>
          <w:szCs w:val="24"/>
          <w:lang w:val="it-IT"/>
        </w:rPr>
        <w:t xml:space="preserve">arte generale: </w:t>
      </w:r>
      <w:r>
        <w:rPr>
          <w:rFonts w:ascii="Arial Narrow" w:hAnsi="Arial Narrow"/>
          <w:sz w:val="24"/>
          <w:szCs w:val="24"/>
          <w:lang w:val="it-IT"/>
        </w:rPr>
        <w:tab/>
      </w:r>
      <w:r>
        <w:rPr>
          <w:rFonts w:ascii="Arial Narrow" w:hAnsi="Arial Narrow"/>
          <w:sz w:val="24"/>
          <w:szCs w:val="24"/>
          <w:lang w:val="it-IT"/>
        </w:rPr>
        <w:tab/>
      </w:r>
      <w:r w:rsidR="00A34B5B" w:rsidRPr="008B3C5E">
        <w:rPr>
          <w:rFonts w:ascii="Arial Narrow" w:hAnsi="Arial Narrow"/>
          <w:sz w:val="24"/>
          <w:szCs w:val="24"/>
          <w:lang w:val="it-IT"/>
        </w:rPr>
        <w:t>non sono ammessi documenti</w:t>
      </w:r>
    </w:p>
    <w:p w14:paraId="15C06151" w14:textId="77777777" w:rsidR="00A34B5B" w:rsidRPr="008B3C5E" w:rsidRDefault="008B3C5E" w:rsidP="008B3C5E">
      <w:pPr>
        <w:pStyle w:val="Listenabsatz"/>
        <w:numPr>
          <w:ilvl w:val="0"/>
          <w:numId w:val="6"/>
        </w:numPr>
        <w:ind w:left="1069"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>p</w:t>
      </w:r>
      <w:r w:rsidR="00A34B5B" w:rsidRPr="008B3C5E">
        <w:rPr>
          <w:rFonts w:ascii="Arial Narrow" w:hAnsi="Arial Narrow"/>
          <w:sz w:val="24"/>
          <w:szCs w:val="24"/>
          <w:lang w:val="it-IT"/>
        </w:rPr>
        <w:t xml:space="preserve">arte specifica dell'oggetto: </w:t>
      </w:r>
      <w:r>
        <w:rPr>
          <w:rFonts w:ascii="Arial Narrow" w:hAnsi="Arial Narrow"/>
          <w:sz w:val="24"/>
          <w:szCs w:val="24"/>
          <w:lang w:val="it-IT"/>
        </w:rPr>
        <w:tab/>
      </w:r>
      <w:r w:rsidR="00A34B5B" w:rsidRPr="008B3C5E">
        <w:rPr>
          <w:rFonts w:ascii="Arial Narrow" w:hAnsi="Arial Narrow"/>
          <w:sz w:val="24"/>
          <w:szCs w:val="24"/>
          <w:lang w:val="it-IT"/>
        </w:rPr>
        <w:t>Sono ammessi i seguenti documenti:</w:t>
      </w:r>
    </w:p>
    <w:p w14:paraId="106220CB" w14:textId="77777777" w:rsidR="00A34B5B" w:rsidRPr="008B3C5E" w:rsidRDefault="00A34B5B" w:rsidP="008B3C5E">
      <w:pPr>
        <w:pStyle w:val="Listenabsatz"/>
        <w:numPr>
          <w:ilvl w:val="0"/>
          <w:numId w:val="6"/>
        </w:numPr>
        <w:ind w:left="3969"/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RT, UT, ET e VTw</w:t>
      </w:r>
      <w:r w:rsidR="008B3C5E">
        <w:rPr>
          <w:rFonts w:ascii="Arial Narrow" w:hAnsi="Arial Narrow"/>
          <w:sz w:val="24"/>
          <w:szCs w:val="24"/>
          <w:lang w:val="it-IT"/>
        </w:rPr>
        <w:t>:</w:t>
      </w:r>
      <w:r w:rsidR="008B3C5E">
        <w:rPr>
          <w:rFonts w:ascii="Arial Narrow" w:hAnsi="Arial Narrow"/>
          <w:sz w:val="24"/>
          <w:szCs w:val="24"/>
          <w:lang w:val="it-IT"/>
        </w:rPr>
        <w:tab/>
      </w:r>
      <w:r w:rsidRPr="008B3C5E">
        <w:rPr>
          <w:rFonts w:ascii="Arial Narrow" w:hAnsi="Arial Narrow"/>
          <w:sz w:val="24"/>
          <w:szCs w:val="24"/>
          <w:lang w:val="it-IT"/>
        </w:rPr>
        <w:t>norme, calcolatrice, raccolta di formule</w:t>
      </w:r>
    </w:p>
    <w:p w14:paraId="1F90C059" w14:textId="77777777" w:rsidR="00A34B5B" w:rsidRPr="008B3C5E" w:rsidRDefault="00A34B5B" w:rsidP="008B3C5E">
      <w:pPr>
        <w:pStyle w:val="Listenabsatz"/>
        <w:numPr>
          <w:ilvl w:val="0"/>
          <w:numId w:val="6"/>
        </w:numPr>
        <w:ind w:left="3969"/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PT, MT e VT</w:t>
      </w:r>
      <w:r w:rsidR="008B3C5E">
        <w:rPr>
          <w:rFonts w:ascii="Arial Narrow" w:hAnsi="Arial Narrow"/>
          <w:sz w:val="24"/>
          <w:szCs w:val="24"/>
          <w:lang w:val="it-IT"/>
        </w:rPr>
        <w:t>:</w:t>
      </w:r>
      <w:r w:rsidR="008B3C5E">
        <w:rPr>
          <w:rFonts w:ascii="Arial Narrow" w:hAnsi="Arial Narrow"/>
          <w:sz w:val="24"/>
          <w:szCs w:val="24"/>
          <w:lang w:val="it-IT"/>
        </w:rPr>
        <w:tab/>
      </w:r>
      <w:r w:rsidRPr="008B3C5E">
        <w:rPr>
          <w:rFonts w:ascii="Arial Narrow" w:hAnsi="Arial Narrow"/>
          <w:sz w:val="24"/>
          <w:szCs w:val="24"/>
          <w:lang w:val="it-IT"/>
        </w:rPr>
        <w:t>nessuno</w:t>
      </w:r>
      <w:r w:rsidR="008B3C5E">
        <w:rPr>
          <w:rFonts w:ascii="Arial Narrow" w:hAnsi="Arial Narrow"/>
          <w:sz w:val="24"/>
          <w:szCs w:val="24"/>
          <w:lang w:val="it-IT"/>
        </w:rPr>
        <w:br/>
      </w:r>
      <w:r w:rsidRPr="008B3C5E">
        <w:rPr>
          <w:rFonts w:ascii="Arial Narrow" w:hAnsi="Arial Narrow"/>
          <w:sz w:val="24"/>
          <w:szCs w:val="24"/>
          <w:lang w:val="it-IT"/>
        </w:rPr>
        <w:t>(per documenti EN 4179 secondo le specifiche Resp</w:t>
      </w:r>
      <w:r w:rsidR="008B3C5E">
        <w:rPr>
          <w:rFonts w:ascii="Arial Narrow" w:hAnsi="Arial Narrow"/>
          <w:sz w:val="24"/>
          <w:szCs w:val="24"/>
          <w:lang w:val="it-IT"/>
        </w:rPr>
        <w:t>.</w:t>
      </w:r>
      <w:r w:rsidRPr="008B3C5E">
        <w:rPr>
          <w:rFonts w:ascii="Arial Narrow" w:hAnsi="Arial Narrow"/>
          <w:sz w:val="24"/>
          <w:szCs w:val="24"/>
          <w:lang w:val="it-IT"/>
        </w:rPr>
        <w:t xml:space="preserve"> Level 3)</w:t>
      </w:r>
    </w:p>
    <w:p w14:paraId="0F2FDD71" w14:textId="77777777" w:rsidR="00A34B5B" w:rsidRPr="008B3C5E" w:rsidRDefault="00A34B5B" w:rsidP="008B3C5E">
      <w:pPr>
        <w:pStyle w:val="Listenabsatz"/>
        <w:numPr>
          <w:ilvl w:val="0"/>
          <w:numId w:val="6"/>
        </w:numPr>
        <w:ind w:left="1069"/>
        <w:rPr>
          <w:rFonts w:ascii="Arial Narrow" w:hAnsi="Arial Narrow"/>
          <w:sz w:val="24"/>
          <w:szCs w:val="24"/>
          <w:lang w:val="it-IT"/>
        </w:rPr>
      </w:pPr>
      <w:r w:rsidRPr="008B3C5E">
        <w:rPr>
          <w:rFonts w:ascii="Arial Narrow" w:hAnsi="Arial Narrow"/>
          <w:sz w:val="24"/>
          <w:szCs w:val="24"/>
          <w:lang w:val="it-IT"/>
        </w:rPr>
        <w:t>parte pratica:</w:t>
      </w:r>
      <w:r w:rsidR="008B3C5E">
        <w:rPr>
          <w:rFonts w:ascii="Arial Narrow" w:hAnsi="Arial Narrow"/>
          <w:sz w:val="24"/>
          <w:szCs w:val="24"/>
          <w:lang w:val="it-IT"/>
        </w:rPr>
        <w:tab/>
      </w:r>
      <w:r w:rsidR="008B3C5E">
        <w:rPr>
          <w:rFonts w:ascii="Arial Narrow" w:hAnsi="Arial Narrow"/>
          <w:sz w:val="24"/>
          <w:szCs w:val="24"/>
          <w:lang w:val="it-IT"/>
        </w:rPr>
        <w:tab/>
      </w:r>
      <w:r w:rsidRPr="008B3C5E">
        <w:rPr>
          <w:rFonts w:ascii="Arial Narrow" w:hAnsi="Arial Narrow"/>
          <w:sz w:val="24"/>
          <w:szCs w:val="24"/>
          <w:lang w:val="it-IT"/>
        </w:rPr>
        <w:t>in base al compito (ad es. norme, calcolatrice)</w:t>
      </w:r>
      <w:r w:rsidR="008B3C5E">
        <w:rPr>
          <w:rFonts w:ascii="Arial Narrow" w:hAnsi="Arial Narrow"/>
          <w:sz w:val="24"/>
          <w:szCs w:val="24"/>
          <w:lang w:val="it-IT"/>
        </w:rPr>
        <w:br/>
      </w:r>
      <w:r w:rsidR="008B3C5E">
        <w:rPr>
          <w:rFonts w:ascii="Arial Narrow" w:hAnsi="Arial Narrow"/>
          <w:sz w:val="24"/>
          <w:szCs w:val="24"/>
          <w:lang w:val="it-IT"/>
        </w:rPr>
        <w:tab/>
      </w:r>
      <w:r w:rsidR="008B3C5E">
        <w:rPr>
          <w:rFonts w:ascii="Arial Narrow" w:hAnsi="Arial Narrow"/>
          <w:sz w:val="24"/>
          <w:szCs w:val="24"/>
          <w:lang w:val="it-IT"/>
        </w:rPr>
        <w:tab/>
      </w:r>
      <w:r w:rsidR="008B3C5E">
        <w:rPr>
          <w:rFonts w:ascii="Arial Narrow" w:hAnsi="Arial Narrow"/>
          <w:sz w:val="24"/>
          <w:szCs w:val="24"/>
          <w:lang w:val="it-IT"/>
        </w:rPr>
        <w:tab/>
      </w:r>
      <w:r w:rsidR="008B3C5E">
        <w:rPr>
          <w:rFonts w:ascii="Arial Narrow" w:hAnsi="Arial Narrow"/>
          <w:sz w:val="24"/>
          <w:szCs w:val="24"/>
          <w:lang w:val="it-IT"/>
        </w:rPr>
        <w:tab/>
      </w:r>
      <w:r w:rsidRPr="008B3C5E">
        <w:rPr>
          <w:rFonts w:ascii="Arial Narrow" w:hAnsi="Arial Narrow"/>
          <w:sz w:val="24"/>
          <w:szCs w:val="24"/>
          <w:lang w:val="it-IT"/>
        </w:rPr>
        <w:t>(per documenti EN 4179 secondo le specifiche Resp</w:t>
      </w:r>
      <w:r w:rsidR="007A2DAE">
        <w:rPr>
          <w:rFonts w:ascii="Arial Narrow" w:hAnsi="Arial Narrow"/>
          <w:sz w:val="24"/>
          <w:szCs w:val="24"/>
          <w:lang w:val="it-IT"/>
        </w:rPr>
        <w:t>.</w:t>
      </w:r>
      <w:r w:rsidRPr="008B3C5E">
        <w:rPr>
          <w:rFonts w:ascii="Arial Narrow" w:hAnsi="Arial Narrow"/>
          <w:sz w:val="24"/>
          <w:szCs w:val="24"/>
          <w:lang w:val="it-IT"/>
        </w:rPr>
        <w:t xml:space="preserve"> Level 3)</w:t>
      </w:r>
    </w:p>
    <w:p w14:paraId="3A4EF9FD" w14:textId="77777777" w:rsidR="00A34B5B" w:rsidRPr="008B3C5E" w:rsidRDefault="008B3C5E" w:rsidP="008B3C5E">
      <w:pPr>
        <w:pStyle w:val="Listenabsatz"/>
        <w:numPr>
          <w:ilvl w:val="0"/>
          <w:numId w:val="6"/>
        </w:numPr>
        <w:ind w:left="1069"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 xml:space="preserve">parte </w:t>
      </w:r>
      <w:r w:rsidR="00A34B5B" w:rsidRPr="008B3C5E">
        <w:rPr>
          <w:rFonts w:ascii="Arial Narrow" w:hAnsi="Arial Narrow"/>
          <w:sz w:val="24"/>
          <w:szCs w:val="24"/>
          <w:lang w:val="it-IT"/>
        </w:rPr>
        <w:t xml:space="preserve">Istruzioni per il test: </w:t>
      </w:r>
      <w:r>
        <w:rPr>
          <w:rFonts w:ascii="Arial Narrow" w:hAnsi="Arial Narrow"/>
          <w:sz w:val="24"/>
          <w:szCs w:val="24"/>
          <w:lang w:val="it-IT"/>
        </w:rPr>
        <w:tab/>
      </w:r>
      <w:r w:rsidR="00A34B5B" w:rsidRPr="008B3C5E">
        <w:rPr>
          <w:rFonts w:ascii="Arial Narrow" w:hAnsi="Arial Narrow"/>
          <w:sz w:val="24"/>
          <w:szCs w:val="24"/>
          <w:lang w:val="it-IT"/>
        </w:rPr>
        <w:t>in base al compito (ad es. norme, calcolatrice)</w:t>
      </w:r>
      <w:r>
        <w:rPr>
          <w:rFonts w:ascii="Arial Narrow" w:hAnsi="Arial Narrow"/>
          <w:sz w:val="24"/>
          <w:szCs w:val="24"/>
          <w:lang w:val="it-IT"/>
        </w:rPr>
        <w:br/>
      </w:r>
      <w:r w:rsidR="00A34B5B" w:rsidRPr="008B3C5E">
        <w:rPr>
          <w:rFonts w:ascii="Arial Narrow" w:hAnsi="Arial Narrow"/>
          <w:sz w:val="24"/>
          <w:szCs w:val="24"/>
          <w:lang w:val="it-IT"/>
        </w:rPr>
        <w:t>(solo livelli 2 e 3)</w:t>
      </w:r>
    </w:p>
    <w:p w14:paraId="02D932C2" w14:textId="77777777" w:rsidR="00A34B5B" w:rsidRPr="00A93283" w:rsidRDefault="00A34B5B" w:rsidP="00C01C2C">
      <w:pPr>
        <w:spacing w:after="0" w:line="240" w:lineRule="auto"/>
        <w:jc w:val="center"/>
        <w:rPr>
          <w:rFonts w:ascii="Arial Narrow" w:hAnsi="Arial Narrow"/>
          <w:b/>
          <w:bCs/>
          <w:color w:val="FF0000"/>
          <w:sz w:val="32"/>
          <w:szCs w:val="32"/>
          <w:lang w:val="it-IT"/>
        </w:rPr>
      </w:pPr>
      <w:r w:rsidRPr="00A93283">
        <w:rPr>
          <w:rFonts w:ascii="Arial Narrow" w:hAnsi="Arial Narrow"/>
          <w:b/>
          <w:bCs/>
          <w:color w:val="FF0000"/>
          <w:sz w:val="32"/>
          <w:szCs w:val="32"/>
          <w:lang w:val="it-IT"/>
        </w:rPr>
        <w:t>Il mancato rispetto del regolamento d'esame comporterà l'esclusione del candidato dall'esame e l'interdizione da tutti gli esami per un anno solare.</w:t>
      </w:r>
    </w:p>
    <w:p w14:paraId="617CF9C4" w14:textId="77777777" w:rsidR="00C01C2C" w:rsidRDefault="00C01C2C" w:rsidP="00A34B5B">
      <w:pPr>
        <w:spacing w:after="0" w:line="240" w:lineRule="auto"/>
        <w:rPr>
          <w:rFonts w:ascii="Arial Narrow" w:hAnsi="Arial Narrow"/>
          <w:sz w:val="16"/>
          <w:szCs w:val="16"/>
          <w:lang w:val="it-IT"/>
        </w:rPr>
      </w:pPr>
    </w:p>
    <w:p w14:paraId="1286C460" w14:textId="77777777" w:rsidR="00C01C2C" w:rsidRDefault="00C01C2C" w:rsidP="00A34B5B">
      <w:pPr>
        <w:spacing w:after="0" w:line="240" w:lineRule="auto"/>
        <w:rPr>
          <w:rFonts w:ascii="Arial Narrow" w:hAnsi="Arial Narrow"/>
          <w:sz w:val="16"/>
          <w:szCs w:val="16"/>
          <w:lang w:val="it-IT"/>
        </w:rPr>
      </w:pPr>
    </w:p>
    <w:p w14:paraId="57285E21" w14:textId="77777777" w:rsidR="00A34B5B" w:rsidRDefault="00A34B5B" w:rsidP="00A34B5B">
      <w:pPr>
        <w:spacing w:after="0" w:line="240" w:lineRule="auto"/>
        <w:rPr>
          <w:rFonts w:ascii="Arial Narrow" w:hAnsi="Arial Narrow"/>
          <w:b/>
          <w:bCs/>
          <w:sz w:val="32"/>
          <w:szCs w:val="32"/>
          <w:lang w:val="it-IT"/>
        </w:rPr>
      </w:pPr>
      <w:r w:rsidRPr="00C01C2C">
        <w:rPr>
          <w:rFonts w:ascii="Arial Narrow" w:hAnsi="Arial Narrow"/>
          <w:b/>
          <w:bCs/>
          <w:sz w:val="32"/>
          <w:szCs w:val="32"/>
          <w:lang w:val="it-IT"/>
        </w:rPr>
        <w:t>Ulteriori disposizioni:</w:t>
      </w:r>
    </w:p>
    <w:p w14:paraId="42B00E3A" w14:textId="77777777" w:rsidR="00C01C2C" w:rsidRPr="00C01C2C" w:rsidRDefault="00C01C2C" w:rsidP="00A34B5B">
      <w:pPr>
        <w:spacing w:after="0" w:line="240" w:lineRule="auto"/>
        <w:rPr>
          <w:rFonts w:ascii="Arial Narrow" w:hAnsi="Arial Narrow"/>
          <w:b/>
          <w:bCs/>
          <w:sz w:val="32"/>
          <w:szCs w:val="32"/>
          <w:lang w:val="it-IT"/>
        </w:rPr>
      </w:pPr>
    </w:p>
    <w:p w14:paraId="771E92AC" w14:textId="77777777" w:rsidR="00A34B5B" w:rsidRPr="00C01C2C" w:rsidRDefault="00A34B5B" w:rsidP="00C01C2C">
      <w:pPr>
        <w:pStyle w:val="Listenabsatz"/>
        <w:numPr>
          <w:ilvl w:val="0"/>
          <w:numId w:val="10"/>
        </w:numPr>
        <w:spacing w:after="0" w:line="240" w:lineRule="auto"/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Se il test viene superato e viene presentata la relativa richiesta di certificazione, verrà rilasciato un certificato da </w:t>
      </w:r>
      <w:r w:rsidR="00C01C2C" w:rsidRPr="00C01C2C">
        <w:rPr>
          <w:rFonts w:ascii="Arial Narrow" w:hAnsi="Arial Narrow"/>
          <w:b/>
          <w:bCs/>
          <w:sz w:val="24"/>
          <w:szCs w:val="24"/>
          <w:lang w:val="it-IT"/>
        </w:rPr>
        <w:t>ASPND</w:t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. Il certificato resta di proprietà della SGZP e può essere richiesto indietro dalla </w:t>
      </w:r>
      <w:r w:rsidR="00C01C2C"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ASPND </w:t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in caso di abuso (violazione delle norme di deontologia professionale).</w:t>
      </w:r>
    </w:p>
    <w:p w14:paraId="6AEDB4E3" w14:textId="77777777" w:rsidR="00A34B5B" w:rsidRPr="00C01C2C" w:rsidRDefault="00A34B5B" w:rsidP="00C01C2C">
      <w:pPr>
        <w:pStyle w:val="Listenabsatz"/>
        <w:numPr>
          <w:ilvl w:val="0"/>
          <w:numId w:val="10"/>
        </w:numPr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Se il candidato non è d'accordo con lo svolgimento o il risultato dell'esame, il “reclamo contro </w:t>
      </w:r>
      <w:r w:rsidR="00C01C2C" w:rsidRPr="00C01C2C">
        <w:rPr>
          <w:rFonts w:ascii="Arial Narrow" w:hAnsi="Arial Narrow"/>
          <w:b/>
          <w:bCs/>
          <w:sz w:val="24"/>
          <w:szCs w:val="24"/>
          <w:lang w:val="it-IT"/>
        </w:rPr>
        <w:t>lo svolgimento</w:t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” o il “reclamo contro il risultat</w:t>
      </w:r>
      <w:r w:rsidR="00C01C2C">
        <w:rPr>
          <w:rFonts w:ascii="Arial Narrow" w:hAnsi="Arial Narrow"/>
          <w:b/>
          <w:bCs/>
          <w:sz w:val="24"/>
          <w:szCs w:val="24"/>
          <w:lang w:val="it-IT"/>
        </w:rPr>
        <w:t>i</w:t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” può essere inviato per iscritto alla segreteria </w:t>
      </w:r>
      <w:r w:rsidR="00C01C2C"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ASPND </w:t>
      </w: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subito dopo l'esame o entro e non oltre 30 giorni dallo svolgimento dell'esame (SGZP QHB Capitolo 10):</w:t>
      </w:r>
    </w:p>
    <w:p w14:paraId="3C415197" w14:textId="77777777" w:rsidR="00A34B5B" w:rsidRPr="00C01C2C" w:rsidRDefault="00A34B5B" w:rsidP="00C01C2C">
      <w:pPr>
        <w:pStyle w:val="Listenabsatz"/>
        <w:numPr>
          <w:ilvl w:val="0"/>
          <w:numId w:val="10"/>
        </w:numPr>
        <w:ind w:left="1069"/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via e-mail a: office@sgzp.ch oppure</w:t>
      </w:r>
    </w:p>
    <w:p w14:paraId="30E3E1B4" w14:textId="77777777" w:rsidR="00A34B5B" w:rsidRPr="00C01C2C" w:rsidRDefault="00A34B5B" w:rsidP="00C01C2C">
      <w:pPr>
        <w:pStyle w:val="Listenabsatz"/>
        <w:numPr>
          <w:ilvl w:val="0"/>
          <w:numId w:val="10"/>
        </w:numPr>
        <w:ind w:left="1069"/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 xml:space="preserve">per posta a: SGZP, Società svizzera per controlli non distruttivi, </w:t>
      </w:r>
      <w:r w:rsidR="00482123">
        <w:rPr>
          <w:rFonts w:ascii="Arial Narrow" w:hAnsi="Arial Narrow"/>
          <w:b/>
          <w:bCs/>
          <w:sz w:val="24"/>
          <w:szCs w:val="24"/>
          <w:lang w:val="it-IT"/>
        </w:rPr>
        <w:t>Richtistrasse 15, 8304 Wallisellen</w:t>
      </w:r>
    </w:p>
    <w:p w14:paraId="315673AF" w14:textId="77777777" w:rsidR="00A34B5B" w:rsidRPr="00C01C2C" w:rsidRDefault="00A34B5B" w:rsidP="00C01C2C">
      <w:pPr>
        <w:ind w:firstLine="360"/>
        <w:rPr>
          <w:rFonts w:ascii="Arial Narrow" w:hAnsi="Arial Narrow"/>
          <w:b/>
          <w:bCs/>
          <w:sz w:val="24"/>
          <w:szCs w:val="24"/>
          <w:lang w:val="it-IT"/>
        </w:rPr>
      </w:pPr>
      <w:r w:rsidRPr="00C01C2C">
        <w:rPr>
          <w:rFonts w:ascii="Arial Narrow" w:hAnsi="Arial Narrow"/>
          <w:b/>
          <w:bCs/>
          <w:sz w:val="24"/>
          <w:szCs w:val="24"/>
          <w:lang w:val="it-IT"/>
        </w:rPr>
        <w:t>L'istanza di reclamo deve essere presentata dal candidato.</w:t>
      </w:r>
    </w:p>
    <w:p w14:paraId="5CA0CA61" w14:textId="77777777" w:rsidR="009E5B84" w:rsidRPr="00C76E82" w:rsidRDefault="009E5B84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hAnsi="Arial Narrow"/>
          <w:sz w:val="16"/>
          <w:szCs w:val="16"/>
          <w:lang w:val="it-IT"/>
        </w:rPr>
      </w:pPr>
    </w:p>
    <w:sectPr w:rsidR="009E5B84" w:rsidRPr="00C76E82">
      <w:headerReference w:type="default" r:id="rId11"/>
      <w:footerReference w:type="default" r:id="rId12"/>
      <w:pgSz w:w="12240" w:h="15840"/>
      <w:pgMar w:top="284" w:right="1418" w:bottom="142" w:left="1418" w:header="294" w:footer="32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B1428" w14:textId="77777777" w:rsidR="000B68ED" w:rsidRDefault="000B68ED">
      <w:pPr>
        <w:spacing w:after="0" w:line="240" w:lineRule="auto"/>
      </w:pPr>
      <w:r>
        <w:separator/>
      </w:r>
    </w:p>
  </w:endnote>
  <w:endnote w:type="continuationSeparator" w:id="0">
    <w:p w14:paraId="674EC0DA" w14:textId="77777777" w:rsidR="000B68ED" w:rsidRDefault="000B68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FDAAA" w14:textId="77777777" w:rsidR="009E5B84" w:rsidRDefault="009E5B84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  <w:tbl>
    <w:tblPr>
      <w:tblStyle w:val="Tabellenraster"/>
      <w:tblW w:w="10201" w:type="dxa"/>
      <w:tblLook w:val="04A0" w:firstRow="1" w:lastRow="0" w:firstColumn="1" w:lastColumn="0" w:noHBand="0" w:noVBand="1"/>
    </w:tblPr>
    <w:tblGrid>
      <w:gridCol w:w="1565"/>
      <w:gridCol w:w="1565"/>
      <w:gridCol w:w="1566"/>
      <w:gridCol w:w="1566"/>
      <w:gridCol w:w="1955"/>
      <w:gridCol w:w="1984"/>
    </w:tblGrid>
    <w:tr w:rsidR="009E5B84" w14:paraId="75C79A6E" w14:textId="77777777">
      <w:tc>
        <w:tcPr>
          <w:tcW w:w="3130" w:type="dxa"/>
          <w:gridSpan w:val="2"/>
        </w:tcPr>
        <w:p w14:paraId="4634872C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Erstellung / Revision</w:t>
          </w:r>
        </w:p>
      </w:tc>
      <w:tc>
        <w:tcPr>
          <w:tcW w:w="3132" w:type="dxa"/>
          <w:gridSpan w:val="2"/>
        </w:tcPr>
        <w:p w14:paraId="68326D89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Prüfung und Freigabe</w:t>
          </w:r>
        </w:p>
      </w:tc>
      <w:tc>
        <w:tcPr>
          <w:tcW w:w="1955" w:type="dxa"/>
        </w:tcPr>
        <w:p w14:paraId="71A116B4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Dokument Nr.:</w:t>
          </w:r>
        </w:p>
      </w:tc>
      <w:tc>
        <w:tcPr>
          <w:tcW w:w="1984" w:type="dxa"/>
        </w:tcPr>
        <w:p w14:paraId="4BF0F3D9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SGZP-Form-001-</w:t>
          </w:r>
          <w:r w:rsidR="00BC72AD">
            <w:rPr>
              <w:rFonts w:ascii="Arial" w:hAnsi="Arial" w:cs="Arial"/>
              <w:sz w:val="18"/>
              <w:szCs w:val="18"/>
            </w:rPr>
            <w:t>i</w:t>
          </w:r>
        </w:p>
      </w:tc>
    </w:tr>
    <w:tr w:rsidR="009E5B84" w14:paraId="0641860E" w14:textId="77777777">
      <w:tc>
        <w:tcPr>
          <w:tcW w:w="1565" w:type="dxa"/>
        </w:tcPr>
        <w:p w14:paraId="057C5C8F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5" w:type="dxa"/>
        </w:tcPr>
        <w:p w14:paraId="0EF79153" w14:textId="77777777" w:rsidR="009E5B84" w:rsidRDefault="00482123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11.04.2025</w:t>
          </w:r>
        </w:p>
      </w:tc>
      <w:tc>
        <w:tcPr>
          <w:tcW w:w="1566" w:type="dxa"/>
        </w:tcPr>
        <w:p w14:paraId="4A8ED98B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Datum:</w:t>
          </w:r>
        </w:p>
      </w:tc>
      <w:tc>
        <w:tcPr>
          <w:tcW w:w="1566" w:type="dxa"/>
        </w:tcPr>
        <w:p w14:paraId="653C92C5" w14:textId="77777777" w:rsidR="009E5B84" w:rsidRDefault="00482123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01.05.2025</w:t>
          </w:r>
        </w:p>
      </w:tc>
      <w:tc>
        <w:tcPr>
          <w:tcW w:w="1955" w:type="dxa"/>
        </w:tcPr>
        <w:p w14:paraId="5FD77145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Revisions Nr.:</w:t>
          </w:r>
        </w:p>
      </w:tc>
      <w:tc>
        <w:tcPr>
          <w:tcW w:w="1984" w:type="dxa"/>
        </w:tcPr>
        <w:p w14:paraId="67215EDF" w14:textId="77777777" w:rsidR="00C720F0" w:rsidRDefault="00482123" w:rsidP="00C720F0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4</w:t>
          </w:r>
        </w:p>
      </w:tc>
    </w:tr>
    <w:tr w:rsidR="009E5B84" w14:paraId="53816A60" w14:textId="77777777">
      <w:tc>
        <w:tcPr>
          <w:tcW w:w="1565" w:type="dxa"/>
        </w:tcPr>
        <w:p w14:paraId="1AC06FED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5" w:type="dxa"/>
        </w:tcPr>
        <w:p w14:paraId="63928A59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R. Klieber</w:t>
          </w:r>
        </w:p>
      </w:tc>
      <w:tc>
        <w:tcPr>
          <w:tcW w:w="1566" w:type="dxa"/>
        </w:tcPr>
        <w:p w14:paraId="07D25B77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Durch:</w:t>
          </w:r>
        </w:p>
      </w:tc>
      <w:tc>
        <w:tcPr>
          <w:tcW w:w="1566" w:type="dxa"/>
        </w:tcPr>
        <w:p w14:paraId="2C0BA39F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Vorstand</w:t>
          </w:r>
        </w:p>
      </w:tc>
      <w:tc>
        <w:tcPr>
          <w:tcW w:w="1955" w:type="dxa"/>
        </w:tcPr>
        <w:p w14:paraId="5590D7DD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Seite:</w:t>
          </w:r>
        </w:p>
      </w:tc>
      <w:tc>
        <w:tcPr>
          <w:tcW w:w="1984" w:type="dxa"/>
        </w:tcPr>
        <w:p w14:paraId="30B60F9B" w14:textId="77777777" w:rsidR="009E5B84" w:rsidRDefault="00B14318">
          <w:pPr>
            <w:pStyle w:val="Fuzeile"/>
            <w:tabs>
              <w:tab w:val="clear" w:pos="9072"/>
              <w:tab w:val="right" w:pos="10065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8"/>
              <w:szCs w:val="18"/>
            </w:rPr>
            <w:t>1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von 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Style w:val="Seitenzahl"/>
              <w:rFonts w:ascii="Arial" w:hAnsi="Arial" w:cs="Arial"/>
              <w:sz w:val="18"/>
              <w:szCs w:val="18"/>
            </w:rPr>
            <w:instrText xml:space="preserve"> NUMPAGES </w:instrTex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Style w:val="Seitenzahl"/>
              <w:rFonts w:ascii="Arial" w:hAnsi="Arial" w:cs="Arial"/>
              <w:noProof/>
              <w:sz w:val="18"/>
              <w:szCs w:val="18"/>
            </w:rPr>
            <w:t>1</w:t>
          </w:r>
          <w:r>
            <w:rPr>
              <w:rStyle w:val="Seitenzahl"/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26DAC024" w14:textId="77777777" w:rsidR="009E5B84" w:rsidRDefault="009E5B84">
    <w:pPr>
      <w:pStyle w:val="Fuzeile"/>
      <w:tabs>
        <w:tab w:val="clear" w:pos="9072"/>
        <w:tab w:val="right" w:pos="10065"/>
      </w:tabs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B1351" w14:textId="77777777" w:rsidR="000B68ED" w:rsidRDefault="000B68ED">
      <w:pPr>
        <w:spacing w:after="0" w:line="240" w:lineRule="auto"/>
      </w:pPr>
      <w:r>
        <w:separator/>
      </w:r>
    </w:p>
  </w:footnote>
  <w:footnote w:type="continuationSeparator" w:id="0">
    <w:p w14:paraId="09FCBE87" w14:textId="77777777" w:rsidR="000B68ED" w:rsidRDefault="000B68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40" w:type="dxa"/>
      <w:tblInd w:w="-5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140"/>
    </w:tblGrid>
    <w:tr w:rsidR="009E5B84" w:rsidRPr="00577D0F" w14:paraId="0358D157" w14:textId="77777777">
      <w:trPr>
        <w:trHeight w:val="984"/>
      </w:trPr>
      <w:tc>
        <w:tcPr>
          <w:tcW w:w="101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67FEAC8" w14:textId="77777777" w:rsidR="009E5B84" w:rsidRPr="00BC72AD" w:rsidRDefault="00BC72AD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8"/>
              <w:szCs w:val="28"/>
              <w:lang w:val="it-IT"/>
            </w:rPr>
          </w:pPr>
          <w:r w:rsidRPr="00BC72AD">
            <w:rPr>
              <w:rFonts w:ascii="Arial" w:hAnsi="Arial" w:cs="Arial"/>
              <w:b/>
              <w:bCs/>
              <w:sz w:val="28"/>
              <w:szCs w:val="28"/>
              <w:lang w:val="it-IT"/>
            </w:rPr>
            <w:t>Associazione Svizzera delle Prove non Distruttive</w:t>
          </w:r>
          <w:r w:rsidR="00B14318">
            <w:rPr>
              <w:rFonts w:ascii="Arial" w:hAnsi="Arial" w:cs="Arial"/>
              <w:noProof/>
              <w:sz w:val="28"/>
              <w:szCs w:val="28"/>
              <w:lang w:val="de-CH" w:eastAsia="de-CH"/>
            </w:rPr>
            <w:drawing>
              <wp:anchor distT="0" distB="0" distL="114300" distR="114300" simplePos="0" relativeHeight="251659264" behindDoc="0" locked="0" layoutInCell="1" allowOverlap="1" wp14:anchorId="00F0E108" wp14:editId="33F59F1D">
                <wp:simplePos x="0" y="0"/>
                <wp:positionH relativeFrom="column">
                  <wp:posOffset>-666750</wp:posOffset>
                </wp:positionH>
                <wp:positionV relativeFrom="paragraph">
                  <wp:posOffset>-24765</wp:posOffset>
                </wp:positionV>
                <wp:extent cx="549910" cy="542925"/>
                <wp:effectExtent l="0" t="0" r="2540" b="9525"/>
                <wp:wrapSquare wrapText="bothSides"/>
                <wp:docPr id="3" name="Grafik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9910" cy="5429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445EC92E" w14:textId="77777777" w:rsidR="009E5B84" w:rsidRPr="00BC72AD" w:rsidRDefault="00BC72AD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24"/>
              <w:szCs w:val="24"/>
              <w:lang w:val="it-IT"/>
            </w:rPr>
          </w:pPr>
          <w:r>
            <w:rPr>
              <w:rFonts w:ascii="Arial" w:hAnsi="Arial" w:cs="Arial"/>
              <w:bCs/>
              <w:sz w:val="24"/>
              <w:szCs w:val="24"/>
              <w:lang w:val="it-IT"/>
            </w:rPr>
            <w:t>Iscrizione esame di qualificazione</w:t>
          </w:r>
          <w:r w:rsidR="00B14318" w:rsidRPr="00BC72AD">
            <w:rPr>
              <w:rFonts w:ascii="Arial" w:hAnsi="Arial" w:cs="Arial"/>
              <w:bCs/>
              <w:sz w:val="24"/>
              <w:szCs w:val="24"/>
              <w:lang w:val="it-IT"/>
            </w:rPr>
            <w:br/>
          </w:r>
          <w:r w:rsidR="00B14318" w:rsidRPr="00BC72AD">
            <w:rPr>
              <w:rFonts w:ascii="Arial" w:hAnsi="Arial" w:cs="Arial"/>
              <w:b/>
              <w:bCs/>
              <w:sz w:val="24"/>
              <w:szCs w:val="24"/>
              <w:lang w:val="it-IT"/>
            </w:rPr>
            <w:t>SN EN ISO 9712</w:t>
          </w:r>
        </w:p>
      </w:tc>
    </w:tr>
  </w:tbl>
  <w:p w14:paraId="0163B21A" w14:textId="77777777" w:rsidR="009E5B84" w:rsidRPr="00BC72AD" w:rsidRDefault="009E5B84">
    <w:pPr>
      <w:pStyle w:val="Kopfzeile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E6D69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DD67BF7"/>
    <w:multiLevelType w:val="hybridMultilevel"/>
    <w:tmpl w:val="DB0841D6"/>
    <w:lvl w:ilvl="0" w:tplc="12489878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C7CD6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1C739BF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19AF0215"/>
    <w:multiLevelType w:val="hybridMultilevel"/>
    <w:tmpl w:val="246CA7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D73431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394A0A40"/>
    <w:multiLevelType w:val="hybridMultilevel"/>
    <w:tmpl w:val="A32EAA3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DF103B"/>
    <w:multiLevelType w:val="hybridMultilevel"/>
    <w:tmpl w:val="31224932"/>
    <w:lvl w:ilvl="0" w:tplc="95A0868C">
      <w:numFmt w:val="bullet"/>
      <w:lvlText w:val="•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AA685B"/>
    <w:multiLevelType w:val="hybridMultilevel"/>
    <w:tmpl w:val="76622B3A"/>
    <w:lvl w:ilvl="0" w:tplc="0B564BC0">
      <w:numFmt w:val="bullet"/>
      <w:lvlText w:val="•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6A3211"/>
    <w:multiLevelType w:val="singleLevel"/>
    <w:tmpl w:val="08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1740246484">
    <w:abstractNumId w:val="4"/>
  </w:num>
  <w:num w:numId="2" w16cid:durableId="282347620">
    <w:abstractNumId w:val="1"/>
  </w:num>
  <w:num w:numId="3" w16cid:durableId="1639918014">
    <w:abstractNumId w:val="6"/>
  </w:num>
  <w:num w:numId="4" w16cid:durableId="824320221">
    <w:abstractNumId w:val="9"/>
  </w:num>
  <w:num w:numId="5" w16cid:durableId="258568898">
    <w:abstractNumId w:val="7"/>
  </w:num>
  <w:num w:numId="6" w16cid:durableId="310909027">
    <w:abstractNumId w:val="5"/>
  </w:num>
  <w:num w:numId="7" w16cid:durableId="271742954">
    <w:abstractNumId w:val="2"/>
  </w:num>
  <w:num w:numId="8" w16cid:durableId="1090195329">
    <w:abstractNumId w:val="8"/>
  </w:num>
  <w:num w:numId="9" w16cid:durableId="611206088">
    <w:abstractNumId w:val="3"/>
  </w:num>
  <w:num w:numId="10" w16cid:durableId="218056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attachedTemplate r:id="rId1"/>
  <w:documentProtection w:edit="forms" w:enforcement="1" w:cryptProviderType="rsaAES" w:cryptAlgorithmClass="hash" w:cryptAlgorithmType="typeAny" w:cryptAlgorithmSid="14" w:cryptSpinCount="100000" w:hash="putDAyqLPOhf+VLVqY0MnzRhT9KllAHFO9hwk7FF3cMnkbHhIP83P6lScRMPzlq2ZXZ+t5FHRv/PzE8kqrCsUg==" w:salt="TPbTCxV/6A1IKXf6/nMHqw=="/>
  <w:defaultTabStop w:val="709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78F"/>
    <w:rsid w:val="0006313A"/>
    <w:rsid w:val="0007041C"/>
    <w:rsid w:val="00072342"/>
    <w:rsid w:val="000B68ED"/>
    <w:rsid w:val="001478B3"/>
    <w:rsid w:val="00200885"/>
    <w:rsid w:val="004234A2"/>
    <w:rsid w:val="00472166"/>
    <w:rsid w:val="00482123"/>
    <w:rsid w:val="00486A10"/>
    <w:rsid w:val="0052774D"/>
    <w:rsid w:val="00564019"/>
    <w:rsid w:val="0057678F"/>
    <w:rsid w:val="00577D0F"/>
    <w:rsid w:val="005D66AB"/>
    <w:rsid w:val="00603117"/>
    <w:rsid w:val="00623263"/>
    <w:rsid w:val="006C1AC2"/>
    <w:rsid w:val="0070031D"/>
    <w:rsid w:val="0077783D"/>
    <w:rsid w:val="007A2DAE"/>
    <w:rsid w:val="007D5DF4"/>
    <w:rsid w:val="00840613"/>
    <w:rsid w:val="008B3C5E"/>
    <w:rsid w:val="008B7167"/>
    <w:rsid w:val="00913127"/>
    <w:rsid w:val="009E5B84"/>
    <w:rsid w:val="00A34B5B"/>
    <w:rsid w:val="00A93283"/>
    <w:rsid w:val="00B03786"/>
    <w:rsid w:val="00B14318"/>
    <w:rsid w:val="00B6177B"/>
    <w:rsid w:val="00BA2DF8"/>
    <w:rsid w:val="00BC72AD"/>
    <w:rsid w:val="00C01C2C"/>
    <w:rsid w:val="00C13D85"/>
    <w:rsid w:val="00C363EC"/>
    <w:rsid w:val="00C720F0"/>
    <w:rsid w:val="00C76E82"/>
    <w:rsid w:val="00C829F5"/>
    <w:rsid w:val="00D168C3"/>
    <w:rsid w:val="00D74CED"/>
    <w:rsid w:val="00DD73E3"/>
    <w:rsid w:val="00E43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3DC1A68E"/>
  <w14:defaultImageDpi w14:val="96"/>
  <w15:docId w15:val="{0841D933-A2AF-4971-9E72-23A8163F2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Seitenzahl">
    <w:name w:val="page number"/>
    <w:basedOn w:val="Absatz-Standardschriftart"/>
    <w:uiPriority w:val="99"/>
  </w:style>
  <w:style w:type="table" w:styleId="Tabellenraster">
    <w:name w:val="Table Grid"/>
    <w:basedOn w:val="NormaleTabelle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86A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lieber\OneDrive%20-%20SVTI\SGZP\QHB\QHB-aktuell\Aktuelle%20Formulare\ISO%209712\Formulare%20ital\SGZP-Form-001-i-R4_AnmeldungPr&#252;fung_i_ISO9712-2022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40529ac-23d2-4efd-a777-e6ba7b6f0955" xsi:nil="true"/>
    <lcf76f155ced4ddcb4097134ff3c332f xmlns="9c084833-2732-4f4b-a1e2-45f5c044924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16E161E438A64180FF82B977A5052A" ma:contentTypeVersion="15" ma:contentTypeDescription="Ein neues Dokument erstellen." ma:contentTypeScope="" ma:versionID="1006c23190c2ee2d28c35985c6fcb0ed">
  <xsd:schema xmlns:xsd="http://www.w3.org/2001/XMLSchema" xmlns:xs="http://www.w3.org/2001/XMLSchema" xmlns:p="http://schemas.microsoft.com/office/2006/metadata/properties" xmlns:ns2="9c084833-2732-4f4b-a1e2-45f5c0449246" xmlns:ns3="340529ac-23d2-4efd-a777-e6ba7b6f0955" targetNamespace="http://schemas.microsoft.com/office/2006/metadata/properties" ma:root="true" ma:fieldsID="a94183cc4d75782eaee7f81ca96d53ff" ns2:_="" ns3:_="">
    <xsd:import namespace="9c084833-2732-4f4b-a1e2-45f5c0449246"/>
    <xsd:import namespace="340529ac-23d2-4efd-a777-e6ba7b6f09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84833-2732-4f4b-a1e2-45f5c04492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Bildmarkierungen" ma:readOnly="false" ma:fieldId="{5cf76f15-5ced-4ddc-b409-7134ff3c332f}" ma:taxonomyMulti="true" ma:sspId="4323d9c3-b32f-4a6b-946c-085c064566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0529ac-23d2-4efd-a777-e6ba7b6f0955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dd714cdc-1696-43eb-a863-03e7fe63a120}" ma:internalName="TaxCatchAll" ma:showField="CatchAllData" ma:web="340529ac-23d2-4efd-a777-e6ba7b6f09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5A9B6-24FD-4FEC-BB64-62548E5E2275}">
  <ds:schemaRefs>
    <ds:schemaRef ds:uri="http://schemas.microsoft.com/office/2006/metadata/properties"/>
    <ds:schemaRef ds:uri="http://schemas.microsoft.com/office/infopath/2007/PartnerControls"/>
    <ds:schemaRef ds:uri="340529ac-23d2-4efd-a777-e6ba7b6f0955"/>
    <ds:schemaRef ds:uri="9c084833-2732-4f4b-a1e2-45f5c0449246"/>
  </ds:schemaRefs>
</ds:datastoreItem>
</file>

<file path=customXml/itemProps2.xml><?xml version="1.0" encoding="utf-8"?>
<ds:datastoreItem xmlns:ds="http://schemas.openxmlformats.org/officeDocument/2006/customXml" ds:itemID="{8B6BAA15-EF04-4838-B586-F8B240D736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1D0084-2084-4EF8-8020-C4C73685A5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084833-2732-4f4b-a1e2-45f5c0449246"/>
    <ds:schemaRef ds:uri="340529ac-23d2-4efd-a777-e6ba7b6f09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E927060-95D8-4D4B-8C48-ABB860701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SGZP-Form-001-i-R4_AnmeldungPrüfung_i_ISO9712-2022.dotx</Template>
  <TotalTime>0</TotalTime>
  <Pages>2</Pages>
  <Words>596</Words>
  <Characters>3380</Characters>
  <Application>Microsoft Office Word</Application>
  <DocSecurity>0</DocSecurity>
  <Lines>116</Lines>
  <Paragraphs>79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Klieber Rene (KLR)</dc:creator>
  <cp:lastModifiedBy>Klieber René (KLR)</cp:lastModifiedBy>
  <cp:revision>1</cp:revision>
  <cp:lastPrinted>2013-01-03T07:50:00Z</cp:lastPrinted>
  <dcterms:created xsi:type="dcterms:W3CDTF">2025-10-31T14:39:00Z</dcterms:created>
  <dcterms:modified xsi:type="dcterms:W3CDTF">2025-10-31T14:41:00Z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0x0101005C16E161E438A64180FF82B977A5052A</vt:lpwstr>
  </property>
  <property fmtid="{D5CDD505-2E9C-101B-9397-08002B2CF9AE}" pid="3" name="MediaServiceImageTags">
    <vt:lpwstr/>
  </property>
  <property fmtid="{D5CDD505-2E9C-101B-9397-08002B2CF9AE}" pid="4" name="DoTProDataFilled">
    <vt:bool>true</vt:bool>
  </property>
</Properties>
</file>